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D1FCE" w14:textId="5C77CA00" w:rsidR="009D5826" w:rsidRDefault="006B769E" w:rsidP="001744CE">
      <w:pPr>
        <w:pStyle w:val="AnkndigungBERSCHRIFT"/>
      </w:pPr>
      <w:r>
        <w:rPr>
          <w:noProof/>
          <w14:numForm w14:val="default"/>
          <w14:numSpacing w14:val="default"/>
        </w:rPr>
        <w:drawing>
          <wp:anchor distT="0" distB="396240" distL="114300" distR="114300" simplePos="0" relativeHeight="251658240" behindDoc="0" locked="1" layoutInCell="1" allowOverlap="1" wp14:anchorId="353E7328" wp14:editId="6516873C">
            <wp:simplePos x="0" y="0"/>
            <wp:positionH relativeFrom="margin">
              <wp:posOffset>1494155</wp:posOffset>
            </wp:positionH>
            <wp:positionV relativeFrom="page">
              <wp:posOffset>2220595</wp:posOffset>
            </wp:positionV>
            <wp:extent cx="2761615" cy="1838325"/>
            <wp:effectExtent l="0" t="0" r="635" b="9525"/>
            <wp:wrapTopAndBottom/>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61615" cy="1838325"/>
                    </a:xfrm>
                    <a:prstGeom prst="rect">
                      <a:avLst/>
                    </a:prstGeom>
                  </pic:spPr>
                </pic:pic>
              </a:graphicData>
            </a:graphic>
            <wp14:sizeRelH relativeFrom="margin">
              <wp14:pctWidth>0</wp14:pctWidth>
            </wp14:sizeRelH>
            <wp14:sizeRelV relativeFrom="margin">
              <wp14:pctHeight>0</wp14:pctHeight>
            </wp14:sizeRelV>
          </wp:anchor>
        </w:drawing>
      </w:r>
      <w:r w:rsidR="008150B7">
        <w:t xml:space="preserve">Offener Kindertreff für Kids von 6-10 </w:t>
      </w:r>
    </w:p>
    <w:p w14:paraId="684777A3" w14:textId="0A6FA86B" w:rsidR="008150B7" w:rsidRDefault="008150B7" w:rsidP="00CB5B46">
      <w:pPr>
        <w:pStyle w:val="AnkndigungTEXT"/>
      </w:pPr>
      <w:r>
        <w:t xml:space="preserve">Du bist zwischen 6 und 10 Jahre alt und Du hast Lust, zu spielen, zu basteln, gemeinsam auf den Spielplatz zu gehen, andere Kinder kennenzulernen und neue Abenteuer zu erleben? Oder Du hast eigene Ideen, was Du gerne gemeinsam mit anderen machen würdest? Dann komm zum offenen Kindertreff im Quartierstreff Gehrden. Das Angebot gibt es einmal pro Woche </w:t>
      </w:r>
    </w:p>
    <w:p w14:paraId="6F581A1E" w14:textId="5D9D0A7B" w:rsidR="00134994" w:rsidRPr="00134994" w:rsidRDefault="009C703C" w:rsidP="00134994">
      <w:pPr>
        <w:pStyle w:val="AnkndigungDATUM"/>
      </w:pPr>
      <w:r>
        <w:t>Donnerstag</w:t>
      </w:r>
      <w:r w:rsidR="001E032E">
        <w:t>s</w:t>
      </w:r>
      <w:r w:rsidR="00134994">
        <w:t xml:space="preserve">, </w:t>
      </w:r>
      <w:r w:rsidR="00BD706A">
        <w:t>1</w:t>
      </w:r>
      <w:r w:rsidR="008150B7">
        <w:t>5</w:t>
      </w:r>
      <w:r w:rsidR="00BD706A">
        <w:t>:</w:t>
      </w:r>
      <w:r w:rsidR="007F565A">
        <w:t>3</w:t>
      </w:r>
      <w:r w:rsidR="00BD706A">
        <w:t xml:space="preserve">0 – </w:t>
      </w:r>
      <w:r w:rsidR="008150B7">
        <w:t>1</w:t>
      </w:r>
      <w:r w:rsidR="007F565A">
        <w:t>7</w:t>
      </w:r>
      <w:r w:rsidR="00BD706A">
        <w:t>:</w:t>
      </w:r>
      <w:r w:rsidR="007F565A">
        <w:t>0</w:t>
      </w:r>
      <w:r w:rsidR="00BD706A">
        <w:t>0 Uhr</w:t>
      </w:r>
    </w:p>
    <w:p w14:paraId="21EEEC4F" w14:textId="57BCF55B" w:rsidR="006F178B" w:rsidRDefault="006271CE" w:rsidP="00BD706A">
      <w:pPr>
        <w:pStyle w:val="AnkndigungTEXTZENTRIERTBOLD"/>
      </w:pPr>
      <w:r>
        <w:t xml:space="preserve">Ort: </w:t>
      </w:r>
      <w:r w:rsidR="00BD706A">
        <w:t xml:space="preserve">Quartierstreff </w:t>
      </w:r>
      <w:r w:rsidR="001744CE">
        <w:t>Gehrden</w:t>
      </w:r>
    </w:p>
    <w:p w14:paraId="65EC4C78" w14:textId="77777777" w:rsidR="006F178B" w:rsidRDefault="006F178B">
      <w:pPr>
        <w:spacing w:after="200" w:line="276" w:lineRule="auto"/>
        <w:rPr>
          <w:rFonts w:eastAsiaTheme="majorEastAsia" w:cstheme="majorBidi"/>
          <w:sz w:val="22"/>
        </w:rPr>
      </w:pPr>
    </w:p>
    <w:sectPr w:rsidR="006F178B" w:rsidSect="006B769E">
      <w:footerReference w:type="default" r:id="rId8"/>
      <w:pgSz w:w="11906" w:h="16838"/>
      <w:pgMar w:top="1276" w:right="1418" w:bottom="2268" w:left="1418" w:header="0" w:footer="9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ED7AF" w14:textId="77777777" w:rsidR="000C17B2" w:rsidRDefault="000C17B2" w:rsidP="003F7AE3">
      <w:r>
        <w:separator/>
      </w:r>
    </w:p>
  </w:endnote>
  <w:endnote w:type="continuationSeparator" w:id="0">
    <w:p w14:paraId="7C6E8D4C" w14:textId="77777777" w:rsidR="000C17B2" w:rsidRDefault="000C17B2" w:rsidP="003F7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lano Classic Medium">
    <w:panose1 w:val="00000600000000000000"/>
    <w:charset w:val="00"/>
    <w:family w:val="modern"/>
    <w:notTrueType/>
    <w:pitch w:val="variable"/>
    <w:sig w:usb0="00000007" w:usb1="00000001" w:usb2="00000000" w:usb3="00000000" w:csb0="00000093" w:csb1="00000000"/>
  </w:font>
  <w:font w:name="Galano Classic Black Italic">
    <w:panose1 w:val="00000A00000000000000"/>
    <w:charset w:val="00"/>
    <w:family w:val="modern"/>
    <w:notTrueType/>
    <w:pitch w:val="variable"/>
    <w:sig w:usb0="00000007" w:usb1="00000001" w:usb2="00000000" w:usb3="00000000" w:csb0="00000093" w:csb1="00000000"/>
  </w:font>
  <w:font w:name="Galano Classic Black">
    <w:panose1 w:val="00000A00000000000000"/>
    <w:charset w:val="00"/>
    <w:family w:val="modern"/>
    <w:notTrueType/>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lano Classic">
    <w:panose1 w:val="000005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40B1" w14:textId="77777777" w:rsidR="00930381" w:rsidRDefault="00930381">
    <w:pPr>
      <w:pStyle w:val="Fuzeile"/>
    </w:pPr>
    <w:r w:rsidRPr="00930381">
      <w:rPr>
        <w:noProof/>
      </w:rPr>
      <mc:AlternateContent>
        <mc:Choice Requires="wps">
          <w:drawing>
            <wp:anchor distT="0" distB="0" distL="114300" distR="114300" simplePos="0" relativeHeight="251659264" behindDoc="0" locked="1" layoutInCell="1" allowOverlap="1" wp14:anchorId="31594BC5" wp14:editId="49BC8860">
              <wp:simplePos x="0" y="0"/>
              <wp:positionH relativeFrom="margin">
                <wp:posOffset>3024505</wp:posOffset>
              </wp:positionH>
              <wp:positionV relativeFrom="bottomMargin">
                <wp:posOffset>-4445</wp:posOffset>
              </wp:positionV>
              <wp:extent cx="3053715" cy="1162685"/>
              <wp:effectExtent l="0" t="0" r="0" b="0"/>
              <wp:wrapNone/>
              <wp:docPr id="6" name="Textfeld 6"/>
              <wp:cNvGraphicFramePr/>
              <a:graphic xmlns:a="http://schemas.openxmlformats.org/drawingml/2006/main">
                <a:graphicData uri="http://schemas.microsoft.com/office/word/2010/wordprocessingShape">
                  <wps:wsp>
                    <wps:cNvSpPr txBox="1"/>
                    <wps:spPr>
                      <a:xfrm>
                        <a:off x="0" y="0"/>
                        <a:ext cx="3053715" cy="1162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17805" w14:textId="5E634FC3" w:rsidR="0033355E" w:rsidRPr="00E66D6D" w:rsidRDefault="0033355E" w:rsidP="0033355E">
                          <w:pPr>
                            <w:pStyle w:val="winAdresse-Fuzeile1Zeile"/>
                          </w:pPr>
                          <w:r w:rsidRPr="00E66D6D">
                            <w:t xml:space="preserve">Quartierstreff </w:t>
                          </w:r>
                          <w:r w:rsidR="001744CE">
                            <w:t>Gehrden</w:t>
                          </w:r>
                        </w:p>
                        <w:p w14:paraId="5B56231E" w14:textId="426DE872" w:rsidR="0033355E" w:rsidRDefault="001744CE" w:rsidP="0033355E">
                          <w:pPr>
                            <w:pStyle w:val="winAdresse-Fuzeile"/>
                          </w:pPr>
                          <w:r>
                            <w:t>Parkstr. 4A</w:t>
                          </w:r>
                          <w:r w:rsidR="0033355E">
                            <w:t>, 309</w:t>
                          </w:r>
                          <w:r w:rsidR="00723D1B">
                            <w:t>89 Gehrden</w:t>
                          </w:r>
                        </w:p>
                        <w:p w14:paraId="128E24CC" w14:textId="6D2CD6D2" w:rsidR="0033355E" w:rsidRDefault="0033355E" w:rsidP="0033355E">
                          <w:pPr>
                            <w:pStyle w:val="winAdresse-Fuzeile"/>
                          </w:pPr>
                          <w:r>
                            <w:t xml:space="preserve">Telefon 0511 8604 - </w:t>
                          </w:r>
                          <w:r w:rsidR="00723D1B">
                            <w:t>174</w:t>
                          </w:r>
                        </w:p>
                        <w:p w14:paraId="722652FD" w14:textId="680ACB00" w:rsidR="00930381" w:rsidRDefault="00723D1B" w:rsidP="0033355E">
                          <w:pPr>
                            <w:pStyle w:val="winAdresse-Fuzeile"/>
                          </w:pPr>
                          <w:r>
                            <w:t>gehrden</w:t>
                          </w:r>
                          <w:r w:rsidR="0033355E">
                            <w:t>@win-e-v.de, www.win-e-v.de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94BC5" id="_x0000_t202" coordsize="21600,21600" o:spt="202" path="m,l,21600r21600,l21600,xe">
              <v:stroke joinstyle="miter"/>
              <v:path gradientshapeok="t" o:connecttype="rect"/>
            </v:shapetype>
            <v:shape id="Textfeld 6" o:spid="_x0000_s1026" type="#_x0000_t202" style="position:absolute;margin-left:238.15pt;margin-top:-.35pt;width:240.45pt;height:9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" filled="f" stroked="f" strokeweight=".5pt">
              <v:textbox>
                <w:txbxContent>
                  <w:p w14:paraId="48B17805" w14:textId="5E634FC3" w:rsidR="0033355E" w:rsidRPr="00E66D6D" w:rsidRDefault="0033355E" w:rsidP="0033355E">
                    <w:pPr>
                      <w:pStyle w:val="winAdresse-Fuzeile1Zeile"/>
                    </w:pPr>
                    <w:r w:rsidRPr="00E66D6D">
                      <w:t xml:space="preserve">Quartierstreff </w:t>
                    </w:r>
                    <w:r w:rsidR="001744CE">
                      <w:t>Gehrden</w:t>
                    </w:r>
                  </w:p>
                  <w:p w14:paraId="5B56231E" w14:textId="426DE872" w:rsidR="0033355E" w:rsidRDefault="001744CE" w:rsidP="0033355E">
                    <w:pPr>
                      <w:pStyle w:val="winAdresse-Fuzeile"/>
                    </w:pPr>
                    <w:r>
                      <w:t>Parkstr. 4A</w:t>
                    </w:r>
                    <w:r w:rsidR="0033355E">
                      <w:t>, 309</w:t>
                    </w:r>
                    <w:r w:rsidR="00723D1B">
                      <w:t>89 Gehrden</w:t>
                    </w:r>
                  </w:p>
                  <w:p w14:paraId="128E24CC" w14:textId="6D2CD6D2" w:rsidR="0033355E" w:rsidRDefault="0033355E" w:rsidP="0033355E">
                    <w:pPr>
                      <w:pStyle w:val="winAdresse-Fuzeile"/>
                    </w:pPr>
                    <w:r>
                      <w:t xml:space="preserve">Telefon 0511 8604 - </w:t>
                    </w:r>
                    <w:r w:rsidR="00723D1B">
                      <w:t>174</w:t>
                    </w:r>
                  </w:p>
                  <w:p w14:paraId="722652FD" w14:textId="680ACB00" w:rsidR="00930381" w:rsidRDefault="00723D1B" w:rsidP="0033355E">
                    <w:pPr>
                      <w:pStyle w:val="winAdresse-Fuzeile"/>
                    </w:pPr>
                    <w:r>
                      <w:t>gehrden</w:t>
                    </w:r>
                    <w:r w:rsidR="0033355E">
                      <w:t>@win-e-v.de, www.win-e-v.de</w:t>
                    </w:r>
                  </w:p>
                </w:txbxContent>
              </v:textbox>
              <w10:wrap anchorx="margin" anchory="margin"/>
              <w10:anchorlock/>
            </v:shape>
          </w:pict>
        </mc:Fallback>
      </mc:AlternateContent>
    </w:r>
    <w:r w:rsidRPr="00930381">
      <w:rPr>
        <w:noProof/>
      </w:rPr>
      <w:drawing>
        <wp:anchor distT="0" distB="0" distL="114300" distR="114300" simplePos="0" relativeHeight="251660288" behindDoc="0" locked="1" layoutInCell="1" allowOverlap="1" wp14:anchorId="60C8B379" wp14:editId="0E9A18AE">
          <wp:simplePos x="0" y="0"/>
          <wp:positionH relativeFrom="margin">
            <wp:posOffset>-172720</wp:posOffset>
          </wp:positionH>
          <wp:positionV relativeFrom="page">
            <wp:posOffset>9253220</wp:posOffset>
          </wp:positionV>
          <wp:extent cx="1778400" cy="9000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n-Logo-ohneZusatz.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8400" cy="900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6CA45" w14:textId="77777777" w:rsidR="000C17B2" w:rsidRDefault="000C17B2" w:rsidP="003F7AE3">
      <w:r>
        <w:separator/>
      </w:r>
    </w:p>
  </w:footnote>
  <w:footnote w:type="continuationSeparator" w:id="0">
    <w:p w14:paraId="4EBD0BB9" w14:textId="77777777" w:rsidR="000C17B2" w:rsidRDefault="000C17B2" w:rsidP="003F7A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4CE"/>
    <w:rsid w:val="00013FD6"/>
    <w:rsid w:val="00042899"/>
    <w:rsid w:val="00061518"/>
    <w:rsid w:val="00070805"/>
    <w:rsid w:val="000A1592"/>
    <w:rsid w:val="000B624F"/>
    <w:rsid w:val="000B71DD"/>
    <w:rsid w:val="000C17B2"/>
    <w:rsid w:val="000D7DE3"/>
    <w:rsid w:val="000E6750"/>
    <w:rsid w:val="000F5407"/>
    <w:rsid w:val="00101E37"/>
    <w:rsid w:val="00110E0C"/>
    <w:rsid w:val="00124841"/>
    <w:rsid w:val="00124A95"/>
    <w:rsid w:val="00134994"/>
    <w:rsid w:val="001453A9"/>
    <w:rsid w:val="001744CE"/>
    <w:rsid w:val="001D2892"/>
    <w:rsid w:val="001E032E"/>
    <w:rsid w:val="001E7A0D"/>
    <w:rsid w:val="001F6CBC"/>
    <w:rsid w:val="002006BA"/>
    <w:rsid w:val="00204AAB"/>
    <w:rsid w:val="00205359"/>
    <w:rsid w:val="002143D3"/>
    <w:rsid w:val="002161BA"/>
    <w:rsid w:val="002345D5"/>
    <w:rsid w:val="00262AB0"/>
    <w:rsid w:val="002915C9"/>
    <w:rsid w:val="0029638D"/>
    <w:rsid w:val="002A6EDC"/>
    <w:rsid w:val="002B587F"/>
    <w:rsid w:val="002C5FA4"/>
    <w:rsid w:val="002E74FB"/>
    <w:rsid w:val="003154F6"/>
    <w:rsid w:val="003300B1"/>
    <w:rsid w:val="0033355E"/>
    <w:rsid w:val="00337F8C"/>
    <w:rsid w:val="0035295C"/>
    <w:rsid w:val="00386C2E"/>
    <w:rsid w:val="003972FE"/>
    <w:rsid w:val="003E215B"/>
    <w:rsid w:val="003F3CA0"/>
    <w:rsid w:val="003F7AE3"/>
    <w:rsid w:val="00400EF3"/>
    <w:rsid w:val="004040B6"/>
    <w:rsid w:val="00434480"/>
    <w:rsid w:val="00447F5F"/>
    <w:rsid w:val="00454196"/>
    <w:rsid w:val="0046291A"/>
    <w:rsid w:val="00463AA2"/>
    <w:rsid w:val="00474302"/>
    <w:rsid w:val="00481A48"/>
    <w:rsid w:val="004B31AA"/>
    <w:rsid w:val="004F57B7"/>
    <w:rsid w:val="00500E68"/>
    <w:rsid w:val="00502275"/>
    <w:rsid w:val="0051190E"/>
    <w:rsid w:val="00516F82"/>
    <w:rsid w:val="005349C1"/>
    <w:rsid w:val="00557C14"/>
    <w:rsid w:val="005604D5"/>
    <w:rsid w:val="005647DA"/>
    <w:rsid w:val="005761CE"/>
    <w:rsid w:val="0059244D"/>
    <w:rsid w:val="005A16DA"/>
    <w:rsid w:val="005A39D9"/>
    <w:rsid w:val="005A7C9A"/>
    <w:rsid w:val="005C434E"/>
    <w:rsid w:val="005C7C94"/>
    <w:rsid w:val="005D04F4"/>
    <w:rsid w:val="005D18F3"/>
    <w:rsid w:val="005E73F7"/>
    <w:rsid w:val="00602BC2"/>
    <w:rsid w:val="00607BD5"/>
    <w:rsid w:val="00614027"/>
    <w:rsid w:val="006241C2"/>
    <w:rsid w:val="006271CE"/>
    <w:rsid w:val="00634614"/>
    <w:rsid w:val="006654B1"/>
    <w:rsid w:val="00693070"/>
    <w:rsid w:val="006A3193"/>
    <w:rsid w:val="006B769E"/>
    <w:rsid w:val="006D77A0"/>
    <w:rsid w:val="006F14C7"/>
    <w:rsid w:val="006F178B"/>
    <w:rsid w:val="006F46B8"/>
    <w:rsid w:val="007001B7"/>
    <w:rsid w:val="00701C2A"/>
    <w:rsid w:val="00704D01"/>
    <w:rsid w:val="00723D1B"/>
    <w:rsid w:val="007400C7"/>
    <w:rsid w:val="0074361D"/>
    <w:rsid w:val="00757B1A"/>
    <w:rsid w:val="007615B4"/>
    <w:rsid w:val="007638B5"/>
    <w:rsid w:val="00792C93"/>
    <w:rsid w:val="007A76A5"/>
    <w:rsid w:val="007C39B8"/>
    <w:rsid w:val="007C5E95"/>
    <w:rsid w:val="007D4A5C"/>
    <w:rsid w:val="007F565A"/>
    <w:rsid w:val="00802807"/>
    <w:rsid w:val="00803064"/>
    <w:rsid w:val="00804C39"/>
    <w:rsid w:val="008150B7"/>
    <w:rsid w:val="00831F68"/>
    <w:rsid w:val="008C494A"/>
    <w:rsid w:val="008D416B"/>
    <w:rsid w:val="008E2EAB"/>
    <w:rsid w:val="00903A9F"/>
    <w:rsid w:val="00903C12"/>
    <w:rsid w:val="0092240C"/>
    <w:rsid w:val="00930381"/>
    <w:rsid w:val="009648E1"/>
    <w:rsid w:val="00992B52"/>
    <w:rsid w:val="009A4311"/>
    <w:rsid w:val="009A6710"/>
    <w:rsid w:val="009C703C"/>
    <w:rsid w:val="009D5826"/>
    <w:rsid w:val="00A202C3"/>
    <w:rsid w:val="00A20493"/>
    <w:rsid w:val="00A322B9"/>
    <w:rsid w:val="00A4721B"/>
    <w:rsid w:val="00AB11B0"/>
    <w:rsid w:val="00AD05A9"/>
    <w:rsid w:val="00B11B02"/>
    <w:rsid w:val="00B15D7B"/>
    <w:rsid w:val="00B23F2F"/>
    <w:rsid w:val="00B32774"/>
    <w:rsid w:val="00B514C8"/>
    <w:rsid w:val="00B6403C"/>
    <w:rsid w:val="00B750DF"/>
    <w:rsid w:val="00B82029"/>
    <w:rsid w:val="00BB5C75"/>
    <w:rsid w:val="00BC0B53"/>
    <w:rsid w:val="00BD6DB0"/>
    <w:rsid w:val="00BD706A"/>
    <w:rsid w:val="00BF4598"/>
    <w:rsid w:val="00C012FC"/>
    <w:rsid w:val="00C50414"/>
    <w:rsid w:val="00C51B8B"/>
    <w:rsid w:val="00C61ABB"/>
    <w:rsid w:val="00C816CA"/>
    <w:rsid w:val="00CB3FAD"/>
    <w:rsid w:val="00CB5263"/>
    <w:rsid w:val="00CB5B46"/>
    <w:rsid w:val="00CB7303"/>
    <w:rsid w:val="00D43AF8"/>
    <w:rsid w:val="00D6610E"/>
    <w:rsid w:val="00D66E70"/>
    <w:rsid w:val="00D752D2"/>
    <w:rsid w:val="00D85DBF"/>
    <w:rsid w:val="00D914F4"/>
    <w:rsid w:val="00DB2D0D"/>
    <w:rsid w:val="00DC6D21"/>
    <w:rsid w:val="00E0567B"/>
    <w:rsid w:val="00E47489"/>
    <w:rsid w:val="00E517E9"/>
    <w:rsid w:val="00E52426"/>
    <w:rsid w:val="00E6197C"/>
    <w:rsid w:val="00E64CED"/>
    <w:rsid w:val="00E66D6D"/>
    <w:rsid w:val="00E81D58"/>
    <w:rsid w:val="00E82D44"/>
    <w:rsid w:val="00EB2A36"/>
    <w:rsid w:val="00EE1E00"/>
    <w:rsid w:val="00EE5CF6"/>
    <w:rsid w:val="00EF09A6"/>
    <w:rsid w:val="00F0669E"/>
    <w:rsid w:val="00F50E69"/>
    <w:rsid w:val="00F550F1"/>
    <w:rsid w:val="00F7481F"/>
    <w:rsid w:val="00F869D2"/>
    <w:rsid w:val="00F951E6"/>
    <w:rsid w:val="00FA52A4"/>
    <w:rsid w:val="00FA580A"/>
    <w:rsid w:val="00FB783B"/>
    <w:rsid w:val="00FB7B0D"/>
    <w:rsid w:val="00FC2F71"/>
    <w:rsid w:val="00FC673F"/>
    <w:rsid w:val="00FD384E"/>
    <w:rsid w:val="00FD5247"/>
    <w:rsid w:val="00FD7DEA"/>
    <w:rsid w:val="00FF01E0"/>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19777"/>
  <w15:docId w15:val="{E72B078F-725E-4CF0-B02C-62D1CB770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D6D"/>
    <w:pPr>
      <w:spacing w:after="0" w:line="370" w:lineRule="exact"/>
    </w:pPr>
    <w:rPr>
      <w:rFonts w:ascii="Galano Classic Medium" w:hAnsi="Galano Classic Medium" w:cs="Galano Classic Black Italic"/>
      <w:sz w:val="26"/>
      <w14:numForm w14:val="lining"/>
      <w14:numSpacing w14:val="tabular"/>
    </w:rPr>
  </w:style>
  <w:style w:type="paragraph" w:styleId="berschrift1">
    <w:name w:val="heading 1"/>
    <w:basedOn w:val="Standard"/>
    <w:next w:val="Standard"/>
    <w:link w:val="berschrift1Zchn"/>
    <w:uiPriority w:val="9"/>
    <w:rsid w:val="00061518"/>
    <w:pPr>
      <w:keepNext/>
      <w:keepLines/>
      <w:spacing w:after="320" w:line="800" w:lineRule="exact"/>
      <w:jc w:val="center"/>
      <w:outlineLvl w:val="0"/>
    </w:pPr>
    <w:rPr>
      <w:rFonts w:ascii="Galano Classic Black" w:eastAsiaTheme="majorEastAsia" w:hAnsi="Galano Classic Black" w:cstheme="majorBidi"/>
      <w:sz w:val="64"/>
      <w:szCs w:val="32"/>
    </w:rPr>
  </w:style>
  <w:style w:type="paragraph" w:styleId="berschrift2">
    <w:name w:val="heading 2"/>
    <w:basedOn w:val="Standard"/>
    <w:next w:val="Standard"/>
    <w:link w:val="berschrift2Zchn"/>
    <w:uiPriority w:val="9"/>
    <w:unhideWhenUsed/>
    <w:rsid w:val="00061518"/>
    <w:pPr>
      <w:keepNext/>
      <w:keepLines/>
      <w:spacing w:before="120" w:after="320"/>
      <w:jc w:val="center"/>
      <w:outlineLvl w:val="1"/>
    </w:pPr>
    <w:rPr>
      <w:rFonts w:ascii="Galano Classic Black" w:eastAsiaTheme="majorEastAsia" w:hAnsi="Galano Classic Black"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344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34480"/>
    <w:rPr>
      <w:rFonts w:ascii="Tahoma" w:hAnsi="Tahoma" w:cs="Tahoma"/>
      <w:sz w:val="16"/>
      <w:szCs w:val="16"/>
    </w:rPr>
  </w:style>
  <w:style w:type="table" w:styleId="Tabellenraster">
    <w:name w:val="Table Grid"/>
    <w:basedOn w:val="NormaleTabelle"/>
    <w:uiPriority w:val="59"/>
    <w:rsid w:val="00434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inAbsatzformat">
    <w:name w:val="[Kein Absatzformat]"/>
    <w:rsid w:val="000D7DE3"/>
    <w:pPr>
      <w:autoSpaceDE w:val="0"/>
      <w:autoSpaceDN w:val="0"/>
      <w:adjustRightInd w:val="0"/>
      <w:spacing w:after="0" w:line="288" w:lineRule="auto"/>
      <w:textAlignment w:val="center"/>
    </w:pPr>
    <w:rPr>
      <w:rFonts w:ascii="Times New Roman" w:hAnsi="Times New Roman" w:cs="Times New Roman"/>
      <w:color w:val="000000"/>
      <w:sz w:val="24"/>
      <w:szCs w:val="24"/>
      <w:lang w:bidi="he-IL"/>
    </w:rPr>
  </w:style>
  <w:style w:type="paragraph" w:customStyle="1" w:styleId="EinfacherAbsatz">
    <w:name w:val="[Einfacher Absatz]"/>
    <w:basedOn w:val="KeinAbsatzformat"/>
    <w:uiPriority w:val="99"/>
    <w:rsid w:val="000D7DE3"/>
  </w:style>
  <w:style w:type="paragraph" w:styleId="Kopfzeile">
    <w:name w:val="header"/>
    <w:basedOn w:val="Standard"/>
    <w:link w:val="KopfzeileZchn"/>
    <w:uiPriority w:val="99"/>
    <w:unhideWhenUsed/>
    <w:rsid w:val="0007080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70805"/>
    <w:rPr>
      <w:rFonts w:cs="Galano Classic Black Italic"/>
    </w:rPr>
  </w:style>
  <w:style w:type="paragraph" w:styleId="Fuzeile">
    <w:name w:val="footer"/>
    <w:basedOn w:val="Standard"/>
    <w:link w:val="FuzeileZchn"/>
    <w:uiPriority w:val="99"/>
    <w:unhideWhenUsed/>
    <w:rsid w:val="0007080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70805"/>
    <w:rPr>
      <w:rFonts w:cs="Galano Classic Black Italic"/>
    </w:rPr>
  </w:style>
  <w:style w:type="character" w:customStyle="1" w:styleId="berschrift1Zchn">
    <w:name w:val="Überschrift 1 Zchn"/>
    <w:basedOn w:val="Absatz-Standardschriftart"/>
    <w:link w:val="berschrift1"/>
    <w:uiPriority w:val="9"/>
    <w:rsid w:val="00061518"/>
    <w:rPr>
      <w:rFonts w:ascii="Galano Classic Black" w:eastAsiaTheme="majorEastAsia" w:hAnsi="Galano Classic Black" w:cstheme="majorBidi"/>
      <w:sz w:val="64"/>
      <w:szCs w:val="32"/>
      <w14:numForm w14:val="lining"/>
      <w14:numSpacing w14:val="tabular"/>
    </w:rPr>
  </w:style>
  <w:style w:type="character" w:customStyle="1" w:styleId="berschrift2Zchn">
    <w:name w:val="Überschrift 2 Zchn"/>
    <w:basedOn w:val="Absatz-Standardschriftart"/>
    <w:link w:val="berschrift2"/>
    <w:uiPriority w:val="9"/>
    <w:rsid w:val="00061518"/>
    <w:rPr>
      <w:rFonts w:ascii="Galano Classic Black" w:eastAsiaTheme="majorEastAsia" w:hAnsi="Galano Classic Black" w:cstheme="majorBidi"/>
      <w:sz w:val="26"/>
      <w:szCs w:val="26"/>
      <w14:numForm w14:val="lining"/>
      <w14:numSpacing w14:val="tabular"/>
    </w:rPr>
  </w:style>
  <w:style w:type="paragraph" w:customStyle="1" w:styleId="winAdresse-Fuzeile">
    <w:name w:val="win_Adresse-Fußzeile"/>
    <w:basedOn w:val="Standard"/>
    <w:qFormat/>
    <w:rsid w:val="00481A48"/>
    <w:pPr>
      <w:spacing w:line="320" w:lineRule="atLeast"/>
    </w:pPr>
    <w:rPr>
      <w:noProof/>
      <w:sz w:val="22"/>
      <w:lang w:eastAsia="de-DE" w:bidi="he-IL"/>
      <w14:numForm w14:val="default"/>
      <w14:numSpacing w14:val="default"/>
    </w:rPr>
  </w:style>
  <w:style w:type="paragraph" w:customStyle="1" w:styleId="winAdresse-Fuzeile1Zeile">
    <w:name w:val="win_Adresse-Fußzeile_1.Zeile"/>
    <w:basedOn w:val="winAdresse-Fuzeile"/>
    <w:next w:val="winAdresse-Fuzeile"/>
    <w:qFormat/>
    <w:rsid w:val="00481A48"/>
    <w:rPr>
      <w:rFonts w:ascii="Galano Classic" w:hAnsi="Galano Classic"/>
      <w:b/>
      <w:bCs/>
      <w:szCs w:val="34"/>
    </w:rPr>
  </w:style>
  <w:style w:type="paragraph" w:customStyle="1" w:styleId="AnkndigungBERSCHRIFT">
    <w:name w:val="Ankündigung_ÜBERSCHRIFT"/>
    <w:basedOn w:val="berschrift1"/>
    <w:next w:val="Standard"/>
    <w:qFormat/>
    <w:rsid w:val="00E47489"/>
    <w:pPr>
      <w:spacing w:after="1800"/>
    </w:pPr>
    <w:rPr>
      <w:caps/>
    </w:rPr>
  </w:style>
  <w:style w:type="paragraph" w:customStyle="1" w:styleId="AnkndigungDATUM">
    <w:name w:val="Ankündigung_DATUM"/>
    <w:basedOn w:val="Standard"/>
    <w:next w:val="AnkndigungTEXTZENTRIERT"/>
    <w:qFormat/>
    <w:rsid w:val="000A1592"/>
    <w:pPr>
      <w:keepNext/>
      <w:keepLines/>
      <w:spacing w:before="600" w:after="80" w:line="760" w:lineRule="atLeast"/>
      <w:jc w:val="center"/>
      <w:outlineLvl w:val="0"/>
    </w:pPr>
    <w:rPr>
      <w:rFonts w:ascii="Galano Classic" w:eastAsiaTheme="majorEastAsia" w:hAnsi="Galano Classic" w:cstheme="majorBidi"/>
      <w:b/>
      <w:spacing w:val="8"/>
      <w:sz w:val="52"/>
      <w:szCs w:val="32"/>
      <w14:numForm w14:val="oldStyle"/>
    </w:rPr>
  </w:style>
  <w:style w:type="paragraph" w:customStyle="1" w:styleId="AnkndigungTEXTZENTRIERT">
    <w:name w:val="Ankündigung_TEXT ZENTRIERT"/>
    <w:basedOn w:val="Standard"/>
    <w:qFormat/>
    <w:rsid w:val="00C012FC"/>
    <w:pPr>
      <w:keepNext/>
      <w:keepLines/>
      <w:spacing w:before="260" w:after="40" w:line="330" w:lineRule="exact"/>
      <w:jc w:val="center"/>
      <w:outlineLvl w:val="0"/>
    </w:pPr>
    <w:rPr>
      <w:rFonts w:eastAsiaTheme="majorEastAsia" w:cstheme="majorBidi"/>
      <w:sz w:val="22"/>
      <w:szCs w:val="32"/>
    </w:rPr>
  </w:style>
  <w:style w:type="character" w:styleId="Hyperlink">
    <w:name w:val="Hyperlink"/>
    <w:basedOn w:val="Absatz-Standardschriftart"/>
    <w:uiPriority w:val="99"/>
    <w:unhideWhenUsed/>
    <w:rsid w:val="00BC0B53"/>
    <w:rPr>
      <w:color w:val="0000FF" w:themeColor="hyperlink"/>
      <w:u w:val="single"/>
    </w:rPr>
  </w:style>
  <w:style w:type="paragraph" w:customStyle="1" w:styleId="Textwin">
    <w:name w:val="Text win"/>
    <w:basedOn w:val="KeinAbsatzformat"/>
    <w:uiPriority w:val="99"/>
    <w:rsid w:val="00EE5CF6"/>
    <w:pPr>
      <w:tabs>
        <w:tab w:val="right" w:pos="20"/>
        <w:tab w:val="right" w:pos="3969"/>
        <w:tab w:val="right" w:pos="5357"/>
        <w:tab w:val="right" w:pos="6917"/>
        <w:tab w:val="right" w:pos="8476"/>
        <w:tab w:val="right" w:pos="9600"/>
        <w:tab w:val="right" w:pos="9638"/>
      </w:tabs>
      <w:suppressAutoHyphens/>
      <w:spacing w:line="370" w:lineRule="atLeast"/>
    </w:pPr>
    <w:rPr>
      <w:rFonts w:ascii="Galano Classic Medium" w:hAnsi="Galano Classic Medium" w:cs="Galano Classic Medium"/>
      <w:sz w:val="26"/>
      <w:szCs w:val="26"/>
    </w:rPr>
  </w:style>
  <w:style w:type="character" w:styleId="NichtaufgelsteErwhnung">
    <w:name w:val="Unresolved Mention"/>
    <w:basedOn w:val="Absatz-Standardschriftart"/>
    <w:uiPriority w:val="99"/>
    <w:semiHidden/>
    <w:unhideWhenUsed/>
    <w:rsid w:val="00EE5CF6"/>
    <w:rPr>
      <w:color w:val="605E5C"/>
      <w:shd w:val="clear" w:color="auto" w:fill="E1DFDD"/>
    </w:rPr>
  </w:style>
  <w:style w:type="paragraph" w:customStyle="1" w:styleId="AnkndigungTEXT">
    <w:name w:val="Ankündigung_TEXT"/>
    <w:basedOn w:val="Standard"/>
    <w:qFormat/>
    <w:rsid w:val="00B82029"/>
    <w:pPr>
      <w:tabs>
        <w:tab w:val="right" w:pos="20"/>
        <w:tab w:val="right" w:pos="3969"/>
        <w:tab w:val="right" w:pos="5357"/>
        <w:tab w:val="right" w:pos="6917"/>
        <w:tab w:val="right" w:pos="8476"/>
        <w:tab w:val="right" w:pos="9600"/>
        <w:tab w:val="right" w:pos="9638"/>
      </w:tabs>
      <w:suppressAutoHyphens/>
      <w:autoSpaceDE w:val="0"/>
      <w:autoSpaceDN w:val="0"/>
      <w:adjustRightInd w:val="0"/>
      <w:spacing w:before="320" w:after="360" w:line="370" w:lineRule="atLeast"/>
      <w:textAlignment w:val="center"/>
    </w:pPr>
    <w:rPr>
      <w:rFonts w:cs="Galano Classic Medium"/>
      <w:color w:val="000000"/>
      <w:szCs w:val="26"/>
      <w:lang w:bidi="he-IL"/>
      <w14:numForm w14:val="default"/>
      <w14:numSpacing w14:val="default"/>
    </w:rPr>
  </w:style>
  <w:style w:type="paragraph" w:customStyle="1" w:styleId="berschrift">
    <w:name w:val="Überschrift"/>
    <w:basedOn w:val="Textwin"/>
    <w:uiPriority w:val="99"/>
    <w:rsid w:val="009D5826"/>
    <w:pPr>
      <w:spacing w:line="800" w:lineRule="atLeast"/>
      <w:jc w:val="center"/>
    </w:pPr>
    <w:rPr>
      <w:rFonts w:ascii="Galano Classic Black" w:hAnsi="Galano Classic Black" w:cs="Galano Classic Black"/>
      <w:caps/>
      <w:sz w:val="64"/>
      <w:szCs w:val="64"/>
    </w:rPr>
  </w:style>
  <w:style w:type="paragraph" w:customStyle="1" w:styleId="AnkndigungTEXTZENTRIERTBOLD">
    <w:name w:val="Ankündigung_TEXT ZENTRIERT BOLD"/>
    <w:basedOn w:val="AnkndigungTEXTZENTRIERT"/>
    <w:qFormat/>
    <w:rsid w:val="000A1592"/>
    <w:pPr>
      <w:spacing w:before="0" w:after="0" w:line="410" w:lineRule="exact"/>
    </w:pPr>
    <w:rPr>
      <w:rFonts w:ascii="Galano Classic" w:hAnsi="Galano Classic"/>
      <w:b/>
      <w:sz w:val="3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K:\KSG_QS\Z_Wissensmanagement%20win%20e.V\Vorlagen%20WM\win-Ank&#252;ndigung\win-Ank&#252;ndigung_Empelde_Variante-2_220503.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FC3EFF-9799-4F3C-9B8B-BE609D28A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win-Ankündigung_Empelde_Variante-2_220503</Template>
  <TotalTime>0</TotalTime>
  <Pages>1</Pages>
  <Words>62</Words>
  <Characters>392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Mesch</dc:creator>
  <cp:keywords/>
  <dc:description/>
  <cp:lastModifiedBy>Kerstin Mesch</cp:lastModifiedBy>
  <cp:revision>2</cp:revision>
  <cp:lastPrinted>2025-10-22T10:16:00Z</cp:lastPrinted>
  <dcterms:created xsi:type="dcterms:W3CDTF">2026-08-20T14:08:00Z</dcterms:created>
  <dcterms:modified xsi:type="dcterms:W3CDTF">2026-08-20T14:08:00Z</dcterms:modified>
</cp:coreProperties>
</file>