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138B7" w14:textId="7FFBFB13" w:rsidR="00103B34" w:rsidRDefault="0096483C" w:rsidP="00F42576">
      <w:pPr>
        <w:pStyle w:val="AnkndigungBERSCHRIFT"/>
        <w:tabs>
          <w:tab w:val="left" w:pos="4536"/>
        </w:tabs>
        <w:rPr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904952" wp14:editId="7739491B">
            <wp:simplePos x="0" y="0"/>
            <wp:positionH relativeFrom="column">
              <wp:posOffset>1518285</wp:posOffset>
            </wp:positionH>
            <wp:positionV relativeFrom="paragraph">
              <wp:posOffset>1824355</wp:posOffset>
            </wp:positionV>
            <wp:extent cx="2647950" cy="1765935"/>
            <wp:effectExtent l="0" t="0" r="0" b="5715"/>
            <wp:wrapTight wrapText="bothSides">
              <wp:wrapPolygon edited="0">
                <wp:start x="0" y="0"/>
                <wp:lineTo x="0" y="21437"/>
                <wp:lineTo x="21445" y="21437"/>
                <wp:lineTo x="21445" y="0"/>
                <wp:lineTo x="0" y="0"/>
              </wp:wrapPolygon>
            </wp:wrapTight>
            <wp:docPr id="116930575" name="Grafik 1" descr="Ein Bild, das Person, draußen, Kleidung, Spo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0575" name="Grafik 1" descr="Ein Bild, das Person, draußen, Kleidung, Spor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C09">
        <w:rPr>
          <w:szCs w:val="26"/>
        </w:rPr>
        <w:t>Pausiert</w:t>
      </w:r>
      <w:r w:rsidR="00B72185">
        <w:rPr>
          <w:szCs w:val="26"/>
        </w:rPr>
        <w:t>:</w:t>
      </w:r>
      <w:r w:rsidR="008555BF">
        <w:rPr>
          <w:szCs w:val="26"/>
        </w:rPr>
        <w:t xml:space="preserve"> </w:t>
      </w:r>
      <w:r w:rsidR="00F42576">
        <w:rPr>
          <w:szCs w:val="26"/>
        </w:rPr>
        <w:t xml:space="preserve">Aktiv </w:t>
      </w:r>
      <w:r w:rsidR="00E848E2">
        <w:rPr>
          <w:szCs w:val="26"/>
        </w:rPr>
        <w:t>UND gESUND IN</w:t>
      </w:r>
      <w:r w:rsidR="00F42576">
        <w:rPr>
          <w:szCs w:val="26"/>
        </w:rPr>
        <w:t xml:space="preserve"> </w:t>
      </w:r>
      <w:r w:rsidR="00F42576">
        <w:rPr>
          <w:szCs w:val="26"/>
        </w:rPr>
        <w:br/>
        <w:t>Kronsberg-Süd!</w:t>
      </w:r>
      <w:r w:rsidR="00F42576">
        <w:rPr>
          <w:szCs w:val="26"/>
        </w:rPr>
        <w:br/>
      </w:r>
    </w:p>
    <w:p w14:paraId="4538CB00" w14:textId="77777777" w:rsidR="00B72185" w:rsidRDefault="00B72185" w:rsidP="00103B34">
      <w:pPr>
        <w:pStyle w:val="AnkndigungDATUM"/>
      </w:pPr>
    </w:p>
    <w:p w14:paraId="0B8EE32F" w14:textId="754CB83E" w:rsidR="002F7C09" w:rsidRPr="002F7C09" w:rsidRDefault="00F42576" w:rsidP="002F7C09">
      <w:pPr>
        <w:pStyle w:val="AnkndigungDATUM"/>
      </w:pPr>
      <w:r>
        <w:t>Dienstag</w:t>
      </w:r>
      <w:r w:rsidR="002F7C09">
        <w:t xml:space="preserve">s, </w:t>
      </w:r>
      <w:r w:rsidR="00042F3B">
        <w:t>1</w:t>
      </w:r>
      <w:r>
        <w:t>8</w:t>
      </w:r>
      <w:r w:rsidR="00103B34">
        <w:t>:</w:t>
      </w:r>
      <w:r>
        <w:t>3</w:t>
      </w:r>
      <w:r w:rsidR="00103B34">
        <w:t>0 – 1</w:t>
      </w:r>
      <w:r>
        <w:t>9</w:t>
      </w:r>
      <w:r w:rsidR="00103B34">
        <w:t>:</w:t>
      </w:r>
      <w:r>
        <w:t>3</w:t>
      </w:r>
      <w:r w:rsidR="00103B34">
        <w:t>0 Uhr</w:t>
      </w:r>
    </w:p>
    <w:p w14:paraId="63B38C57" w14:textId="77777777" w:rsidR="002F7C09" w:rsidRDefault="002F7C09" w:rsidP="002F7C09">
      <w:pPr>
        <w:pStyle w:val="AnkndigungTEXTZENTRIERTBOLD"/>
        <w:jc w:val="left"/>
        <w:rPr>
          <w:noProof/>
          <w:sz w:val="22"/>
          <w:szCs w:val="16"/>
        </w:rPr>
      </w:pPr>
    </w:p>
    <w:p w14:paraId="6E3A8D13" w14:textId="34F67C75" w:rsidR="002F7C09" w:rsidRPr="002F7C09" w:rsidRDefault="004B2CD3" w:rsidP="002F7C09">
      <w:pPr>
        <w:pStyle w:val="AnkndigungTEXTZENTRIERTBOLD"/>
        <w:jc w:val="both"/>
        <w:rPr>
          <w:rFonts w:ascii="Galano Classic Medium" w:hAnsi="Galano Classic Medium"/>
          <w:b w:val="0"/>
          <w:bCs/>
          <w:noProof/>
          <w:sz w:val="26"/>
          <w:szCs w:val="26"/>
        </w:rPr>
      </w:pPr>
      <w:r>
        <w:rPr>
          <w:rFonts w:ascii="Galano Classic Medium" w:hAnsi="Galano Classic Medium"/>
          <w:b w:val="0"/>
          <w:bCs/>
          <w:noProof/>
          <w:sz w:val="26"/>
          <w:szCs w:val="26"/>
        </w:rPr>
        <w:t xml:space="preserve">Aufgrund der frühen Dunkelheit und des wechselhaften Wetters, </w:t>
      </w:r>
      <w:r w:rsidR="009927BE">
        <w:rPr>
          <w:rFonts w:ascii="Galano Classic Medium" w:hAnsi="Galano Classic Medium"/>
          <w:b w:val="0"/>
          <w:bCs/>
          <w:noProof/>
          <w:sz w:val="26"/>
          <w:szCs w:val="26"/>
        </w:rPr>
        <w:t>wird unser Dienstags-Angebot pausieren</w:t>
      </w:r>
      <w:r w:rsidR="002F7C09">
        <w:rPr>
          <w:rFonts w:ascii="Galano Classic Medium" w:hAnsi="Galano Classic Medium"/>
          <w:b w:val="0"/>
          <w:bCs/>
          <w:noProof/>
          <w:sz w:val="26"/>
          <w:szCs w:val="26"/>
        </w:rPr>
        <w:t xml:space="preserve">. </w:t>
      </w:r>
      <w:r w:rsidR="002F7C09" w:rsidRPr="002F7C09">
        <w:rPr>
          <w:rFonts w:ascii="Galano Classic Medium" w:hAnsi="Galano Classic Medium"/>
          <w:b w:val="0"/>
          <w:bCs/>
          <w:noProof/>
          <w:sz w:val="26"/>
          <w:szCs w:val="26"/>
        </w:rPr>
        <w:t xml:space="preserve">Wir informieren </w:t>
      </w:r>
      <w:r w:rsidR="002F7C09">
        <w:rPr>
          <w:rFonts w:ascii="Galano Classic Medium" w:hAnsi="Galano Classic Medium"/>
          <w:b w:val="0"/>
          <w:bCs/>
          <w:noProof/>
          <w:sz w:val="26"/>
          <w:szCs w:val="26"/>
        </w:rPr>
        <w:t>Dich, wenn es wieder los geht</w:t>
      </w:r>
      <w:r w:rsidR="002F7C09" w:rsidRPr="002F7C09">
        <w:rPr>
          <w:rFonts w:ascii="Galano Classic Medium" w:hAnsi="Galano Classic Medium"/>
          <w:b w:val="0"/>
          <w:bCs/>
          <w:noProof/>
          <w:sz w:val="26"/>
          <w:szCs w:val="26"/>
        </w:rPr>
        <w:t xml:space="preserve"> und freuen uns, dann </w:t>
      </w:r>
      <w:r w:rsidR="002F7C09">
        <w:rPr>
          <w:rFonts w:ascii="Galano Classic Medium" w:hAnsi="Galano Classic Medium"/>
          <w:b w:val="0"/>
          <w:bCs/>
          <w:noProof/>
          <w:sz w:val="26"/>
          <w:szCs w:val="26"/>
        </w:rPr>
        <w:t xml:space="preserve">wieder </w:t>
      </w:r>
      <w:r w:rsidR="002F7C09" w:rsidRPr="002F7C09">
        <w:rPr>
          <w:rFonts w:ascii="Galano Classic Medium" w:hAnsi="Galano Classic Medium"/>
          <w:b w:val="0"/>
          <w:bCs/>
          <w:noProof/>
          <w:sz w:val="26"/>
          <w:szCs w:val="26"/>
        </w:rPr>
        <w:t xml:space="preserve">gemeinam </w:t>
      </w:r>
      <w:r w:rsidR="002F7C09">
        <w:rPr>
          <w:rFonts w:ascii="Galano Classic Medium" w:hAnsi="Galano Classic Medium"/>
          <w:b w:val="0"/>
          <w:bCs/>
          <w:noProof/>
          <w:sz w:val="26"/>
          <w:szCs w:val="26"/>
        </w:rPr>
        <w:t>mit Dir</w:t>
      </w:r>
      <w:r w:rsidR="002F7C09" w:rsidRPr="002F7C09">
        <w:rPr>
          <w:rFonts w:ascii="Galano Classic Medium" w:hAnsi="Galano Classic Medium"/>
          <w:b w:val="0"/>
          <w:bCs/>
          <w:noProof/>
          <w:sz w:val="26"/>
          <w:szCs w:val="26"/>
        </w:rPr>
        <w:t xml:space="preserve"> durch</w:t>
      </w:r>
      <w:r w:rsidR="002F7C09">
        <w:rPr>
          <w:rFonts w:ascii="Galano Classic Medium" w:hAnsi="Galano Classic Medium"/>
          <w:b w:val="0"/>
          <w:bCs/>
          <w:noProof/>
          <w:sz w:val="26"/>
          <w:szCs w:val="26"/>
        </w:rPr>
        <w:t>zu</w:t>
      </w:r>
      <w:r w:rsidR="002F7C09" w:rsidRPr="002F7C09">
        <w:rPr>
          <w:rFonts w:ascii="Galano Classic Medium" w:hAnsi="Galano Classic Medium"/>
          <w:b w:val="0"/>
          <w:bCs/>
          <w:noProof/>
          <w:sz w:val="26"/>
          <w:szCs w:val="26"/>
        </w:rPr>
        <w:t>starten</w:t>
      </w:r>
      <w:r w:rsidR="002F7C09">
        <w:rPr>
          <w:rFonts w:ascii="Galano Classic Medium" w:hAnsi="Galano Classic Medium"/>
          <w:b w:val="0"/>
          <w:bCs/>
          <w:noProof/>
          <w:sz w:val="26"/>
          <w:szCs w:val="26"/>
        </w:rPr>
        <w:t>.</w:t>
      </w:r>
    </w:p>
    <w:p w14:paraId="40180A37" w14:textId="77777777" w:rsidR="002F7C09" w:rsidRDefault="002F7C09" w:rsidP="002F7C09">
      <w:pPr>
        <w:pStyle w:val="AnkndigungTEXTZENTRIERTBOLD"/>
        <w:jc w:val="left"/>
        <w:rPr>
          <w:noProof/>
          <w:sz w:val="22"/>
          <w:szCs w:val="16"/>
        </w:rPr>
      </w:pPr>
    </w:p>
    <w:p w14:paraId="70B0AC01" w14:textId="77777777" w:rsidR="002F7C09" w:rsidRPr="00F42576" w:rsidRDefault="002F7C09" w:rsidP="002F7C09">
      <w:pPr>
        <w:pStyle w:val="AnkndigungTEXTZENTRIERTBOLD"/>
        <w:jc w:val="left"/>
        <w:rPr>
          <w:noProof/>
          <w:sz w:val="22"/>
          <w:szCs w:val="16"/>
        </w:rPr>
      </w:pPr>
    </w:p>
    <w:p w14:paraId="5339B68F" w14:textId="10EE3392" w:rsidR="009F3D3E" w:rsidRPr="00042F3B" w:rsidRDefault="008555BF" w:rsidP="00042F3B">
      <w:pPr>
        <w:pStyle w:val="AnkndigungTEXTZENTRIERTBOLD"/>
      </w:pPr>
      <w:r>
        <w:rPr>
          <w:bCs/>
          <w:sz w:val="22"/>
          <w:szCs w:val="16"/>
        </w:rPr>
        <w:t>Du hast Fragen zu dem Angebot? Dann melde Dich bei</w:t>
      </w:r>
      <w:r w:rsidR="00103B34">
        <w:rPr>
          <w:bCs/>
          <w:sz w:val="22"/>
          <w:szCs w:val="16"/>
        </w:rPr>
        <w:t xml:space="preserve">: </w:t>
      </w:r>
      <w:r w:rsidR="00103B34">
        <w:rPr>
          <w:bCs/>
          <w:sz w:val="22"/>
          <w:szCs w:val="16"/>
        </w:rPr>
        <w:br/>
      </w:r>
      <w:r w:rsidR="00103B34">
        <w:rPr>
          <w:b w:val="0"/>
          <w:bCs/>
          <w:sz w:val="22"/>
          <w:szCs w:val="16"/>
        </w:rPr>
        <w:t xml:space="preserve">Franziska Börgmann, </w:t>
      </w:r>
      <w:r w:rsidR="00A22904" w:rsidRPr="00A22904">
        <w:rPr>
          <w:b w:val="0"/>
          <w:bCs/>
          <w:sz w:val="22"/>
          <w:szCs w:val="16"/>
        </w:rPr>
        <w:t>boergmann@win-e-v.de</w:t>
      </w:r>
      <w:r w:rsidR="00103B34">
        <w:rPr>
          <w:b w:val="0"/>
          <w:bCs/>
          <w:sz w:val="22"/>
          <w:szCs w:val="16"/>
        </w:rPr>
        <w:br/>
        <w:t>Telefon: 0511 8604 - 175</w:t>
      </w:r>
      <w:r w:rsidR="00103B34">
        <w:rPr>
          <w:b w:val="0"/>
          <w:bCs/>
          <w:sz w:val="22"/>
          <w:szCs w:val="16"/>
        </w:rPr>
        <w:br/>
      </w:r>
    </w:p>
    <w:sectPr w:rsidR="009F3D3E" w:rsidRPr="00042F3B" w:rsidSect="001750B4">
      <w:footerReference w:type="default" r:id="rId8"/>
      <w:pgSz w:w="11906" w:h="16838"/>
      <w:pgMar w:top="1276" w:right="1418" w:bottom="2268" w:left="1418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8E332" w14:textId="77777777" w:rsidR="001750B4" w:rsidRDefault="001750B4" w:rsidP="003F7AE3">
      <w:r>
        <w:separator/>
      </w:r>
    </w:p>
  </w:endnote>
  <w:endnote w:type="continuationSeparator" w:id="0">
    <w:p w14:paraId="144DAED9" w14:textId="77777777" w:rsidR="001750B4" w:rsidRDefault="001750B4" w:rsidP="003F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 Classic Medium">
    <w:panose1 w:val="000006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 Italic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o Classic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D7700" w14:textId="52CA54F8" w:rsidR="00930381" w:rsidRDefault="005E22E8" w:rsidP="005E22E8">
    <w:pPr>
      <w:pStyle w:val="Fuzeile"/>
      <w:ind w:left="-567" w:firstLine="567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9C35D0B" wp14:editId="4B9703C6">
          <wp:simplePos x="0" y="0"/>
          <wp:positionH relativeFrom="column">
            <wp:posOffset>2124710</wp:posOffset>
          </wp:positionH>
          <wp:positionV relativeFrom="paragraph">
            <wp:posOffset>-649605</wp:posOffset>
          </wp:positionV>
          <wp:extent cx="2158365" cy="822960"/>
          <wp:effectExtent l="0" t="0" r="0" b="0"/>
          <wp:wrapSquare wrapText="bothSides"/>
          <wp:docPr id="2355363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E1E7CD0" wp14:editId="0DC0E431">
          <wp:simplePos x="0" y="0"/>
          <wp:positionH relativeFrom="column">
            <wp:posOffset>4934585</wp:posOffset>
          </wp:positionH>
          <wp:positionV relativeFrom="paragraph">
            <wp:posOffset>-647700</wp:posOffset>
          </wp:positionV>
          <wp:extent cx="1052195" cy="1026160"/>
          <wp:effectExtent l="0" t="0" r="0" b="2540"/>
          <wp:wrapTight wrapText="bothSides">
            <wp:wrapPolygon edited="0">
              <wp:start x="0" y="0"/>
              <wp:lineTo x="0" y="21252"/>
              <wp:lineTo x="21118" y="21252"/>
              <wp:lineTo x="21118" y="0"/>
              <wp:lineTo x="0" y="0"/>
            </wp:wrapPolygon>
          </wp:wrapTight>
          <wp:docPr id="585297781" name="Grafik 2" descr="Ein Bild, das Symbol, Logo, Schrif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297781" name="Grafik 2" descr="Ein Bild, das Symbol, Logo, Schrift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1026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30381" w:rsidRPr="00930381">
      <w:rPr>
        <w:noProof/>
      </w:rPr>
      <w:drawing>
        <wp:anchor distT="0" distB="0" distL="114300" distR="114300" simplePos="0" relativeHeight="251660288" behindDoc="0" locked="1" layoutInCell="1" allowOverlap="1" wp14:anchorId="453CF504" wp14:editId="178B7849">
          <wp:simplePos x="0" y="0"/>
          <wp:positionH relativeFrom="margin">
            <wp:posOffset>-258445</wp:posOffset>
          </wp:positionH>
          <wp:positionV relativeFrom="page">
            <wp:posOffset>9253220</wp:posOffset>
          </wp:positionV>
          <wp:extent cx="1778000" cy="899795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-Logo-ohneZusatz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2D163" w14:textId="77777777" w:rsidR="001750B4" w:rsidRDefault="001750B4" w:rsidP="003F7AE3">
      <w:r>
        <w:separator/>
      </w:r>
    </w:p>
  </w:footnote>
  <w:footnote w:type="continuationSeparator" w:id="0">
    <w:p w14:paraId="5ABEFF1C" w14:textId="77777777" w:rsidR="001750B4" w:rsidRDefault="001750B4" w:rsidP="003F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B4"/>
    <w:rsid w:val="0000572F"/>
    <w:rsid w:val="00013FD6"/>
    <w:rsid w:val="00042899"/>
    <w:rsid w:val="00042F3B"/>
    <w:rsid w:val="000530A1"/>
    <w:rsid w:val="000579E7"/>
    <w:rsid w:val="00061518"/>
    <w:rsid w:val="00064889"/>
    <w:rsid w:val="00070805"/>
    <w:rsid w:val="000A1592"/>
    <w:rsid w:val="000A7A29"/>
    <w:rsid w:val="000B624F"/>
    <w:rsid w:val="000B71DD"/>
    <w:rsid w:val="000D7DE3"/>
    <w:rsid w:val="000E6750"/>
    <w:rsid w:val="000F5407"/>
    <w:rsid w:val="00101E37"/>
    <w:rsid w:val="00103B34"/>
    <w:rsid w:val="00110E0C"/>
    <w:rsid w:val="00124841"/>
    <w:rsid w:val="00124A95"/>
    <w:rsid w:val="00134994"/>
    <w:rsid w:val="001453A9"/>
    <w:rsid w:val="001750B4"/>
    <w:rsid w:val="001B49DA"/>
    <w:rsid w:val="001D2892"/>
    <w:rsid w:val="001E1BA2"/>
    <w:rsid w:val="001E7A0D"/>
    <w:rsid w:val="001F6CBC"/>
    <w:rsid w:val="002006BA"/>
    <w:rsid w:val="00204AAB"/>
    <w:rsid w:val="00205359"/>
    <w:rsid w:val="002143D3"/>
    <w:rsid w:val="002161BA"/>
    <w:rsid w:val="002345D5"/>
    <w:rsid w:val="00245A00"/>
    <w:rsid w:val="002557DC"/>
    <w:rsid w:val="00262AB0"/>
    <w:rsid w:val="002915C9"/>
    <w:rsid w:val="0029638D"/>
    <w:rsid w:val="002A6EDC"/>
    <w:rsid w:val="002B0DDE"/>
    <w:rsid w:val="002B587F"/>
    <w:rsid w:val="002C5FA4"/>
    <w:rsid w:val="002E74FB"/>
    <w:rsid w:val="002F47BF"/>
    <w:rsid w:val="002F7C09"/>
    <w:rsid w:val="003154F6"/>
    <w:rsid w:val="003300B1"/>
    <w:rsid w:val="0033355E"/>
    <w:rsid w:val="00337334"/>
    <w:rsid w:val="0035295C"/>
    <w:rsid w:val="00386C2E"/>
    <w:rsid w:val="00397007"/>
    <w:rsid w:val="003C48FD"/>
    <w:rsid w:val="003D5F9E"/>
    <w:rsid w:val="003E215B"/>
    <w:rsid w:val="003F3CA0"/>
    <w:rsid w:val="003F7AE3"/>
    <w:rsid w:val="00400EF3"/>
    <w:rsid w:val="00402336"/>
    <w:rsid w:val="004040B6"/>
    <w:rsid w:val="00434480"/>
    <w:rsid w:val="00447F5F"/>
    <w:rsid w:val="00454196"/>
    <w:rsid w:val="0046291A"/>
    <w:rsid w:val="00463AA2"/>
    <w:rsid w:val="00464228"/>
    <w:rsid w:val="00474302"/>
    <w:rsid w:val="00481A48"/>
    <w:rsid w:val="004B2CD3"/>
    <w:rsid w:val="004B31AA"/>
    <w:rsid w:val="004E0AA6"/>
    <w:rsid w:val="004F57B7"/>
    <w:rsid w:val="00500E68"/>
    <w:rsid w:val="00502275"/>
    <w:rsid w:val="0051190E"/>
    <w:rsid w:val="00516F82"/>
    <w:rsid w:val="00525F60"/>
    <w:rsid w:val="005349C1"/>
    <w:rsid w:val="00557C14"/>
    <w:rsid w:val="005604D5"/>
    <w:rsid w:val="005647DA"/>
    <w:rsid w:val="005761CE"/>
    <w:rsid w:val="0059244D"/>
    <w:rsid w:val="005A16DA"/>
    <w:rsid w:val="005A39D9"/>
    <w:rsid w:val="005A7C9A"/>
    <w:rsid w:val="005C434E"/>
    <w:rsid w:val="005C7C94"/>
    <w:rsid w:val="005D04F4"/>
    <w:rsid w:val="005D18F3"/>
    <w:rsid w:val="005E22E8"/>
    <w:rsid w:val="005E73F7"/>
    <w:rsid w:val="00602BC2"/>
    <w:rsid w:val="00607BD5"/>
    <w:rsid w:val="00614027"/>
    <w:rsid w:val="006241C2"/>
    <w:rsid w:val="00634614"/>
    <w:rsid w:val="006654B1"/>
    <w:rsid w:val="00693070"/>
    <w:rsid w:val="006A3193"/>
    <w:rsid w:val="006B769E"/>
    <w:rsid w:val="006D250A"/>
    <w:rsid w:val="006D77A0"/>
    <w:rsid w:val="006F178B"/>
    <w:rsid w:val="006F46B8"/>
    <w:rsid w:val="007001B7"/>
    <w:rsid w:val="00701858"/>
    <w:rsid w:val="00701C2A"/>
    <w:rsid w:val="007041D1"/>
    <w:rsid w:val="00704D01"/>
    <w:rsid w:val="00704D86"/>
    <w:rsid w:val="007400C7"/>
    <w:rsid w:val="007454F7"/>
    <w:rsid w:val="007477FF"/>
    <w:rsid w:val="00757B1A"/>
    <w:rsid w:val="007615B4"/>
    <w:rsid w:val="007638B5"/>
    <w:rsid w:val="007820F4"/>
    <w:rsid w:val="00792C93"/>
    <w:rsid w:val="007A76A5"/>
    <w:rsid w:val="007C39B8"/>
    <w:rsid w:val="007C5E95"/>
    <w:rsid w:val="007D4A5C"/>
    <w:rsid w:val="007F2E67"/>
    <w:rsid w:val="00802807"/>
    <w:rsid w:val="00803064"/>
    <w:rsid w:val="00804C39"/>
    <w:rsid w:val="00836CE8"/>
    <w:rsid w:val="008555BF"/>
    <w:rsid w:val="008C494A"/>
    <w:rsid w:val="008D416B"/>
    <w:rsid w:val="008E2EAB"/>
    <w:rsid w:val="00903A9F"/>
    <w:rsid w:val="00903C12"/>
    <w:rsid w:val="00915D4A"/>
    <w:rsid w:val="0092240C"/>
    <w:rsid w:val="00930381"/>
    <w:rsid w:val="009636FD"/>
    <w:rsid w:val="0096483C"/>
    <w:rsid w:val="009648E1"/>
    <w:rsid w:val="00966074"/>
    <w:rsid w:val="009927BE"/>
    <w:rsid w:val="009A1359"/>
    <w:rsid w:val="009A2C65"/>
    <w:rsid w:val="009A4311"/>
    <w:rsid w:val="009A6710"/>
    <w:rsid w:val="009B5A9B"/>
    <w:rsid w:val="009C7EF5"/>
    <w:rsid w:val="009D5826"/>
    <w:rsid w:val="009E5DAA"/>
    <w:rsid w:val="009F3D3E"/>
    <w:rsid w:val="00A202C3"/>
    <w:rsid w:val="00A20493"/>
    <w:rsid w:val="00A22904"/>
    <w:rsid w:val="00A322B9"/>
    <w:rsid w:val="00A4721B"/>
    <w:rsid w:val="00AB3207"/>
    <w:rsid w:val="00AD05A9"/>
    <w:rsid w:val="00AE6A22"/>
    <w:rsid w:val="00B06EDD"/>
    <w:rsid w:val="00B10F43"/>
    <w:rsid w:val="00B11B02"/>
    <w:rsid w:val="00B15D7B"/>
    <w:rsid w:val="00B23F2F"/>
    <w:rsid w:val="00B32774"/>
    <w:rsid w:val="00B514C8"/>
    <w:rsid w:val="00B60AF4"/>
    <w:rsid w:val="00B6403C"/>
    <w:rsid w:val="00B72185"/>
    <w:rsid w:val="00B7250D"/>
    <w:rsid w:val="00B750DF"/>
    <w:rsid w:val="00B82029"/>
    <w:rsid w:val="00BB5C75"/>
    <w:rsid w:val="00BC0B53"/>
    <w:rsid w:val="00BC410A"/>
    <w:rsid w:val="00BD4454"/>
    <w:rsid w:val="00BD6DB0"/>
    <w:rsid w:val="00BD706A"/>
    <w:rsid w:val="00BF4598"/>
    <w:rsid w:val="00C012FC"/>
    <w:rsid w:val="00C50414"/>
    <w:rsid w:val="00C51B8B"/>
    <w:rsid w:val="00C61ABB"/>
    <w:rsid w:val="00C80C61"/>
    <w:rsid w:val="00C816CA"/>
    <w:rsid w:val="00CB3FAD"/>
    <w:rsid w:val="00CB5B46"/>
    <w:rsid w:val="00CB7303"/>
    <w:rsid w:val="00CD418D"/>
    <w:rsid w:val="00D26BA4"/>
    <w:rsid w:val="00D332A7"/>
    <w:rsid w:val="00D43AF8"/>
    <w:rsid w:val="00D60831"/>
    <w:rsid w:val="00D66E70"/>
    <w:rsid w:val="00D752D2"/>
    <w:rsid w:val="00D821A6"/>
    <w:rsid w:val="00D85DBF"/>
    <w:rsid w:val="00D914F4"/>
    <w:rsid w:val="00DB2D0D"/>
    <w:rsid w:val="00DB3F08"/>
    <w:rsid w:val="00DC6D21"/>
    <w:rsid w:val="00DD07DB"/>
    <w:rsid w:val="00DE4FCB"/>
    <w:rsid w:val="00DE61B7"/>
    <w:rsid w:val="00E0567B"/>
    <w:rsid w:val="00E47489"/>
    <w:rsid w:val="00E517E9"/>
    <w:rsid w:val="00E52426"/>
    <w:rsid w:val="00E6197C"/>
    <w:rsid w:val="00E64CED"/>
    <w:rsid w:val="00E66D6D"/>
    <w:rsid w:val="00E81D58"/>
    <w:rsid w:val="00E82D44"/>
    <w:rsid w:val="00E848E2"/>
    <w:rsid w:val="00E86A79"/>
    <w:rsid w:val="00EB1780"/>
    <w:rsid w:val="00EB2A36"/>
    <w:rsid w:val="00ED7335"/>
    <w:rsid w:val="00EE5CF6"/>
    <w:rsid w:val="00EF09A6"/>
    <w:rsid w:val="00F0669E"/>
    <w:rsid w:val="00F42576"/>
    <w:rsid w:val="00F50E69"/>
    <w:rsid w:val="00F550F1"/>
    <w:rsid w:val="00F745BF"/>
    <w:rsid w:val="00F7481F"/>
    <w:rsid w:val="00F869D2"/>
    <w:rsid w:val="00F91BDB"/>
    <w:rsid w:val="00F951E6"/>
    <w:rsid w:val="00FA52A4"/>
    <w:rsid w:val="00FA580A"/>
    <w:rsid w:val="00FB783B"/>
    <w:rsid w:val="00FB7B0D"/>
    <w:rsid w:val="00FC2F71"/>
    <w:rsid w:val="00FC673F"/>
    <w:rsid w:val="00FC7E21"/>
    <w:rsid w:val="00FD5247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F5C57"/>
  <w15:docId w15:val="{C2EFCF71-8992-4CD2-AA80-AB7F2EC1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3B34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basedOn w:val="Standard"/>
    <w:next w:val="Standard"/>
    <w:link w:val="berschrift1Zchn"/>
    <w:uiPriority w:val="9"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Adresse-Fuzeile">
    <w:name w:val="win_Adresse-Fußzeile"/>
    <w:basedOn w:val="Standard"/>
    <w:qFormat/>
    <w:rsid w:val="00481A48"/>
    <w:pPr>
      <w:spacing w:line="320" w:lineRule="atLeas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481A48"/>
    <w:rPr>
      <w:rFonts w:ascii="Galano Classic" w:hAnsi="Galano Classic"/>
      <w:b/>
      <w:bCs/>
      <w:szCs w:val="34"/>
    </w:rPr>
  </w:style>
  <w:style w:type="paragraph" w:customStyle="1" w:styleId="AnkndigungBERSCHRIFT">
    <w:name w:val="Ankündigung_ÜBERSCHRIFT"/>
    <w:basedOn w:val="berschrift1"/>
    <w:next w:val="Standard"/>
    <w:qFormat/>
    <w:rsid w:val="00E47489"/>
    <w:pPr>
      <w:spacing w:after="1800"/>
    </w:pPr>
    <w:rPr>
      <w:caps/>
    </w:rPr>
  </w:style>
  <w:style w:type="paragraph" w:customStyle="1" w:styleId="AnkndigungDATUM">
    <w:name w:val="Ankündigung_DATUM"/>
    <w:basedOn w:val="Standard"/>
    <w:next w:val="AnkndigungTEXTZENTRIERT"/>
    <w:qFormat/>
    <w:rsid w:val="000A1592"/>
    <w:pPr>
      <w:keepNext/>
      <w:keepLines/>
      <w:spacing w:before="600" w:after="80" w:line="760" w:lineRule="atLeast"/>
      <w:jc w:val="center"/>
      <w:outlineLvl w:val="0"/>
    </w:pPr>
    <w:rPr>
      <w:rFonts w:ascii="Galano Classic" w:eastAsiaTheme="majorEastAsia" w:hAnsi="Galano Classic" w:cstheme="majorBidi"/>
      <w:b/>
      <w:spacing w:val="8"/>
      <w:sz w:val="52"/>
      <w:szCs w:val="32"/>
      <w14:numForm w14:val="oldStyle"/>
    </w:rPr>
  </w:style>
  <w:style w:type="paragraph" w:customStyle="1" w:styleId="AnkndigungTEXTZENTRIERT">
    <w:name w:val="Ankündigung_TEXT ZENTRIERT"/>
    <w:basedOn w:val="Standard"/>
    <w:qFormat/>
    <w:rsid w:val="00C012FC"/>
    <w:pPr>
      <w:keepNext/>
      <w:keepLines/>
      <w:spacing w:before="260" w:after="40" w:line="330" w:lineRule="exact"/>
      <w:jc w:val="center"/>
      <w:outlineLvl w:val="0"/>
    </w:pPr>
    <w:rPr>
      <w:rFonts w:eastAsiaTheme="majorEastAsia" w:cstheme="majorBidi"/>
      <w:sz w:val="22"/>
      <w:szCs w:val="3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Textwin">
    <w:name w:val="Text win"/>
    <w:basedOn w:val="KeinAbsatzformat"/>
    <w:uiPriority w:val="99"/>
    <w:rsid w:val="00EE5CF6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spacing w:line="370" w:lineRule="atLeast"/>
    </w:pPr>
    <w:rPr>
      <w:rFonts w:ascii="Galano Classic Medium" w:hAnsi="Galano Classic Medium" w:cs="Galano Classic Medium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CF6"/>
    <w:rPr>
      <w:color w:val="605E5C"/>
      <w:shd w:val="clear" w:color="auto" w:fill="E1DFDD"/>
    </w:rPr>
  </w:style>
  <w:style w:type="paragraph" w:customStyle="1" w:styleId="AnkndigungTEXT">
    <w:name w:val="Ankündigung_TEXT"/>
    <w:basedOn w:val="Standard"/>
    <w:qFormat/>
    <w:rsid w:val="00B82029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autoSpaceDE w:val="0"/>
      <w:autoSpaceDN w:val="0"/>
      <w:adjustRightInd w:val="0"/>
      <w:spacing w:before="320" w:after="360" w:line="370" w:lineRule="atLeast"/>
      <w:textAlignment w:val="center"/>
    </w:pPr>
    <w:rPr>
      <w:rFonts w:cs="Galano Classic Medium"/>
      <w:color w:val="000000"/>
      <w:szCs w:val="26"/>
      <w:lang w:bidi="he-IL"/>
      <w14:numForm w14:val="default"/>
      <w14:numSpacing w14:val="default"/>
    </w:rPr>
  </w:style>
  <w:style w:type="paragraph" w:customStyle="1" w:styleId="berschrift">
    <w:name w:val="Überschrift"/>
    <w:basedOn w:val="Textwin"/>
    <w:uiPriority w:val="99"/>
    <w:rsid w:val="009D5826"/>
    <w:pPr>
      <w:spacing w:line="800" w:lineRule="atLeast"/>
      <w:jc w:val="center"/>
    </w:pPr>
    <w:rPr>
      <w:rFonts w:ascii="Galano Classic Black" w:hAnsi="Galano Classic Black" w:cs="Galano Classic Black"/>
      <w:caps/>
      <w:sz w:val="64"/>
      <w:szCs w:val="64"/>
    </w:rPr>
  </w:style>
  <w:style w:type="paragraph" w:customStyle="1" w:styleId="AnkndigungTEXTZENTRIERTBOLD">
    <w:name w:val="Ankündigung_TEXT ZENTRIERT BOLD"/>
    <w:basedOn w:val="AnkndigungTEXTZENTRIERT"/>
    <w:qFormat/>
    <w:rsid w:val="000A1592"/>
    <w:pPr>
      <w:spacing w:before="0" w:after="0" w:line="410" w:lineRule="exact"/>
    </w:pPr>
    <w:rPr>
      <w:rFonts w:ascii="Galano Classic" w:hAnsi="Galano Classic"/>
      <w:b/>
      <w:sz w:val="30"/>
      <w:szCs w:val="22"/>
    </w:rPr>
  </w:style>
  <w:style w:type="paragraph" w:styleId="StandardWeb">
    <w:name w:val="Normal (Web)"/>
    <w:basedOn w:val="Standard"/>
    <w:uiPriority w:val="99"/>
    <w:semiHidden/>
    <w:unhideWhenUsed/>
    <w:rsid w:val="00915D4A"/>
    <w:rPr>
      <w:rFonts w:ascii="Times New Roman" w:hAnsi="Times New Roman" w:cs="Times New Roman"/>
      <w:sz w:val="24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A2290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22904"/>
    <w:rPr>
      <w:rFonts w:ascii="Galano Classic Medium" w:hAnsi="Galano Classic Medium" w:cs="Galano Classic Black Italic"/>
      <w:sz w:val="26"/>
      <w14:numForm w14:val="lining"/>
      <w14:numSpacing w14:val="tab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tif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SG_QS\Z_Wissensmanagement%20win%20e.V\win%20e.V\win-Wordvorlagen-NEU-2022\Version%20&#8211;%20Word%202016\Empelde\win-Ank&#252;ndigung\win-Ank&#252;ndigung_Empelde_Variante-2_220318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C3EFF-9799-4F3C-9B8B-BE609D28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win-Ankündigung_Empelde_Variante-2_220318</Template>
  <TotalTime>0</TotalTime>
  <Pages>1</Pages>
  <Words>56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Börgmann</dc:creator>
  <cp:keywords/>
  <dc:description/>
  <cp:lastModifiedBy>Franziska Börgmann</cp:lastModifiedBy>
  <cp:revision>4</cp:revision>
  <cp:lastPrinted>2024-10-17T11:15:00Z</cp:lastPrinted>
  <dcterms:created xsi:type="dcterms:W3CDTF">2024-10-16T11:46:00Z</dcterms:created>
  <dcterms:modified xsi:type="dcterms:W3CDTF">2024-10-17T11:21:00Z</dcterms:modified>
</cp:coreProperties>
</file>