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3D635" w14:textId="42B49F16" w:rsidR="00FF4F65" w:rsidRDefault="00291BA5" w:rsidP="00291BA5">
      <w:pPr>
        <w:pStyle w:val="AnkndigungBERSCHRIFT"/>
      </w:pPr>
      <w:r w:rsidRPr="00291BA5">
        <w:rPr>
          <w:noProof/>
        </w:rPr>
        <w:drawing>
          <wp:anchor distT="0" distB="0" distL="114300" distR="114300" simplePos="0" relativeHeight="251658240" behindDoc="0" locked="0" layoutInCell="1" allowOverlap="1" wp14:anchorId="402A8478" wp14:editId="1F6AA439">
            <wp:simplePos x="0" y="0"/>
            <wp:positionH relativeFrom="margin">
              <wp:posOffset>1448435</wp:posOffset>
            </wp:positionH>
            <wp:positionV relativeFrom="margin">
              <wp:posOffset>900533</wp:posOffset>
            </wp:positionV>
            <wp:extent cx="2753360" cy="1835150"/>
            <wp:effectExtent l="0" t="0" r="8890" b="0"/>
            <wp:wrapSquare wrapText="bothSides"/>
            <wp:docPr id="1000597931" name="Grafik 1" descr="Ein Bild, das Text, Klebezettel, Handschrift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7931" name="Grafik 1" descr="Ein Bild, das Text, Klebezettel, Handschrift, Papierproduk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ehrenamtsberatung</w:t>
      </w:r>
    </w:p>
    <w:p w14:paraId="4303077C" w14:textId="0E0DCE6B" w:rsidR="00F030EB" w:rsidRPr="00F030EB" w:rsidRDefault="00F030EB" w:rsidP="00F030EB"/>
    <w:p w14:paraId="4A6E82E7" w14:textId="25F2DBB4" w:rsidR="002E1BD5" w:rsidRDefault="002E1BD5" w:rsidP="003416A7">
      <w:pPr>
        <w:pStyle w:val="AnkndigungTEXT"/>
      </w:pPr>
    </w:p>
    <w:p w14:paraId="48D88B07" w14:textId="351F7993" w:rsidR="00F030EB" w:rsidRDefault="00F030EB" w:rsidP="003416A7">
      <w:pPr>
        <w:pStyle w:val="AnkndigungTEXT"/>
      </w:pPr>
    </w:p>
    <w:p w14:paraId="5ABB48CC" w14:textId="53F017AE" w:rsidR="00291BA5" w:rsidRDefault="00291BA5" w:rsidP="003416A7">
      <w:pPr>
        <w:pStyle w:val="AnkndigungTEXT"/>
      </w:pPr>
      <w:r>
        <w:t>Du möchtest Dich nachbarschaftlich engagieren</w:t>
      </w:r>
      <w:r w:rsidR="006660C1">
        <w:t>,</w:t>
      </w:r>
      <w:r>
        <w:t xml:space="preserve"> weiß</w:t>
      </w:r>
      <w:r w:rsidR="006660C1">
        <w:t>t</w:t>
      </w:r>
      <w:r>
        <w:t xml:space="preserve"> aber </w:t>
      </w:r>
      <w:r w:rsidR="006660C1">
        <w:t>nicht,</w:t>
      </w:r>
      <w:r>
        <w:t xml:space="preserve"> wie </w:t>
      </w:r>
      <w:r w:rsidR="00C4480C">
        <w:t>D</w:t>
      </w:r>
      <w:r>
        <w:t xml:space="preserve">u das angehen sollst? Dann bist Du bei uns genau richtig! Ob bei einem Fest mit </w:t>
      </w:r>
      <w:r w:rsidR="006660C1">
        <w:t>a</w:t>
      </w:r>
      <w:r>
        <w:t>npacken oder regelmäßige Aktionen in der Nachbarschaft</w:t>
      </w:r>
      <w:r w:rsidR="006660C1">
        <w:t xml:space="preserve"> durchführen</w:t>
      </w:r>
      <w:r>
        <w:t xml:space="preserve">. </w:t>
      </w:r>
      <w:r w:rsidR="006660C1">
        <w:t xml:space="preserve">Wir </w:t>
      </w:r>
      <w:r>
        <w:t>unterstützen Dich dabei</w:t>
      </w:r>
      <w:r w:rsidR="0029519B">
        <w:t>,</w:t>
      </w:r>
      <w:r>
        <w:t xml:space="preserve"> Dein Vorhaben umzusetzen</w:t>
      </w:r>
      <w:r w:rsidR="006660C1">
        <w:t xml:space="preserve">. </w:t>
      </w:r>
      <w:r>
        <w:t>Mach mit und gestalte eine l(i)</w:t>
      </w:r>
      <w:proofErr w:type="spellStart"/>
      <w:r>
        <w:t>ebenswerte</w:t>
      </w:r>
      <w:proofErr w:type="spellEnd"/>
      <w:r>
        <w:t xml:space="preserve"> Nachbarschaft zum Wohlfühlen!</w:t>
      </w:r>
    </w:p>
    <w:p w14:paraId="3356F8AE" w14:textId="7B8887DB" w:rsidR="00134994" w:rsidRPr="00134994" w:rsidRDefault="00291BA5" w:rsidP="003416A7">
      <w:pPr>
        <w:pStyle w:val="AnkndigungDATUM"/>
      </w:pPr>
      <w:r>
        <w:t>Mittwoch</w:t>
      </w:r>
      <w:r w:rsidR="003416A7">
        <w:t xml:space="preserve">, </w:t>
      </w:r>
      <w:r>
        <w:t>31.</w:t>
      </w:r>
      <w:r w:rsidR="003416A7">
        <w:t>0</w:t>
      </w:r>
      <w:r w:rsidR="00D76499">
        <w:t>7</w:t>
      </w:r>
      <w:r w:rsidR="003416A7">
        <w:t>.2024</w:t>
      </w:r>
      <w:r w:rsidR="003416A7">
        <w:br/>
      </w:r>
      <w:r w:rsidR="00D76499">
        <w:t>1</w:t>
      </w:r>
      <w:r>
        <w:t>7:0</w:t>
      </w:r>
      <w:r w:rsidR="00BD706A">
        <w:t xml:space="preserve">0 – </w:t>
      </w:r>
      <w:r w:rsidR="00D76499">
        <w:t>1</w:t>
      </w:r>
      <w:r>
        <w:t>8</w:t>
      </w:r>
      <w:r w:rsidR="00D76499">
        <w:t>:0</w:t>
      </w:r>
      <w:r w:rsidR="00BD706A">
        <w:t>0 Uhr</w:t>
      </w:r>
    </w:p>
    <w:p w14:paraId="02EFDEF9" w14:textId="5176520B" w:rsidR="00291BA5" w:rsidRDefault="00ED3BF6" w:rsidP="008B311E">
      <w:pPr>
        <w:pStyle w:val="AnkndigungTEXTZENTRIERTBOLD"/>
        <w:rPr>
          <w:bCs/>
          <w:sz w:val="22"/>
          <w:szCs w:val="16"/>
        </w:rPr>
      </w:pPr>
      <w:r>
        <w:rPr>
          <w:noProof/>
        </w:rPr>
        <w:t>Ort</w:t>
      </w:r>
      <w:r w:rsidR="003416A7">
        <w:rPr>
          <w:noProof/>
        </w:rPr>
        <w:t xml:space="preserve">: </w:t>
      </w:r>
      <w:r w:rsidR="00F13837">
        <w:rPr>
          <w:noProof/>
        </w:rPr>
        <w:t xml:space="preserve">Innenhof </w:t>
      </w:r>
      <w:r w:rsidR="003416A7">
        <w:rPr>
          <w:noProof/>
        </w:rPr>
        <w:t>K</w:t>
      </w:r>
      <w:r w:rsidR="00F13837">
        <w:rPr>
          <w:noProof/>
        </w:rPr>
        <w:t>attenbrookstrift</w:t>
      </w:r>
      <w:r w:rsidR="003416A7">
        <w:rPr>
          <w:noProof/>
        </w:rPr>
        <w:t xml:space="preserve"> 1</w:t>
      </w:r>
      <w:r w:rsidR="00F13837">
        <w:rPr>
          <w:noProof/>
        </w:rPr>
        <w:t>21</w:t>
      </w:r>
      <w:r w:rsidR="001624D8">
        <w:rPr>
          <w:noProof/>
        </w:rPr>
        <w:t xml:space="preserve"> / Eingang Infokasten</w:t>
      </w:r>
    </w:p>
    <w:p w14:paraId="60B83C87" w14:textId="0B84DBC6" w:rsidR="00DF30A1" w:rsidRDefault="003416A7" w:rsidP="008B311E">
      <w:pPr>
        <w:pStyle w:val="AnkndigungTEXTZENTRIERTBOLD"/>
      </w:pPr>
      <w:r w:rsidRPr="008B311E">
        <w:rPr>
          <w:bCs/>
          <w:sz w:val="22"/>
          <w:szCs w:val="16"/>
        </w:rPr>
        <w:t xml:space="preserve">Ansprechpartnerin: </w:t>
      </w:r>
      <w:r w:rsidRPr="008B311E">
        <w:rPr>
          <w:bCs/>
          <w:sz w:val="22"/>
          <w:szCs w:val="16"/>
        </w:rPr>
        <w:br/>
      </w:r>
      <w:r w:rsidRPr="008B311E">
        <w:rPr>
          <w:b w:val="0"/>
          <w:bCs/>
          <w:sz w:val="22"/>
          <w:szCs w:val="16"/>
        </w:rPr>
        <w:t>Franziska Börgmann, boergmann@win-e-v.de</w:t>
      </w:r>
      <w:r w:rsidRPr="008B311E">
        <w:rPr>
          <w:b w:val="0"/>
          <w:bCs/>
          <w:sz w:val="22"/>
          <w:szCs w:val="16"/>
        </w:rPr>
        <w:br/>
        <w:t>Tel.: 0511 8604 - 175</w:t>
      </w:r>
    </w:p>
    <w:p w14:paraId="16F6F3EB" w14:textId="77777777" w:rsidR="006F178B" w:rsidRDefault="006F178B">
      <w:pPr>
        <w:spacing w:after="200" w:line="276" w:lineRule="auto"/>
        <w:rPr>
          <w:rFonts w:eastAsiaTheme="majorEastAsia" w:cstheme="majorBidi"/>
          <w:sz w:val="22"/>
        </w:rPr>
      </w:pPr>
    </w:p>
    <w:sectPr w:rsidR="006F178B" w:rsidSect="003416A7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DC313" w14:textId="77777777" w:rsidR="003416A7" w:rsidRDefault="003416A7" w:rsidP="003F7AE3">
      <w:r>
        <w:separator/>
      </w:r>
    </w:p>
  </w:endnote>
  <w:endnote w:type="continuationSeparator" w:id="0">
    <w:p w14:paraId="1BCAAD4C" w14:textId="77777777" w:rsidR="003416A7" w:rsidRDefault="003416A7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6B240" w14:textId="030493B0" w:rsidR="00443F87" w:rsidRDefault="00580C5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61A26788" wp14:editId="628F1898">
              <wp:simplePos x="0" y="0"/>
              <wp:positionH relativeFrom="margin">
                <wp:posOffset>3188970</wp:posOffset>
              </wp:positionH>
              <wp:positionV relativeFrom="bottomMargin">
                <wp:posOffset>-5080</wp:posOffset>
              </wp:positionV>
              <wp:extent cx="2875915" cy="1162685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5915" cy="1162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27F74" w14:textId="77777777" w:rsidR="00580C51" w:rsidRPr="00E66D6D" w:rsidRDefault="00580C51" w:rsidP="00580C51">
                          <w:pPr>
                            <w:pStyle w:val="winAdresse-Fuzeile1Zeile"/>
                          </w:pPr>
                          <w:r w:rsidRPr="00E66D6D">
                            <w:t>Quartiers</w:t>
                          </w:r>
                          <w:r>
                            <w:t>management Kronsberg-Süd</w:t>
                          </w:r>
                        </w:p>
                        <w:p w14:paraId="37C04355" w14:textId="77777777" w:rsidR="00580C51" w:rsidRDefault="00580C51" w:rsidP="00580C51">
                          <w:pPr>
                            <w:pStyle w:val="winAdresse-Fuzeile"/>
                          </w:pPr>
                          <w:r>
                            <w:t>Hildesheimer Straße 114, 30173 Hannover</w:t>
                          </w:r>
                        </w:p>
                        <w:p w14:paraId="65E3E493" w14:textId="77777777" w:rsidR="00580C51" w:rsidRDefault="00580C51" w:rsidP="00580C51">
                          <w:pPr>
                            <w:pStyle w:val="winAdresse-Fuzeile"/>
                          </w:pPr>
                          <w:r>
                            <w:t>kronsberg-sued@win-e-v.de, 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2678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51.1pt;margin-top:-.4pt;width:226.45pt;height:91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" filled="f" stroked="f" strokeweight=".5pt">
              <v:textbox>
                <w:txbxContent>
                  <w:p w14:paraId="22627F74" w14:textId="77777777" w:rsidR="00580C51" w:rsidRPr="00E66D6D" w:rsidRDefault="00580C51" w:rsidP="00580C51">
                    <w:pPr>
                      <w:pStyle w:val="winAdresse-Fuzeile1Zeile"/>
                    </w:pPr>
                    <w:r w:rsidRPr="00E66D6D">
                      <w:t>Quartiers</w:t>
                    </w:r>
                    <w:r>
                      <w:t>management Kronsberg-Süd</w:t>
                    </w:r>
                  </w:p>
                  <w:p w14:paraId="37C04355" w14:textId="77777777" w:rsidR="00580C51" w:rsidRDefault="00580C51" w:rsidP="00580C51">
                    <w:pPr>
                      <w:pStyle w:val="winAdresse-Fuzeile"/>
                    </w:pPr>
                    <w:r>
                      <w:t>Hildesheimer Straße 114, 30173 Hannover</w:t>
                    </w:r>
                  </w:p>
                  <w:p w14:paraId="65E3E493" w14:textId="77777777" w:rsidR="00580C51" w:rsidRDefault="00580C51" w:rsidP="00580C51">
                    <w:pPr>
                      <w:pStyle w:val="winAdresse-Fuzeile"/>
                    </w:pPr>
                    <w:r>
                      <w:t>kronsberg-sued@win-e-v.de, www.win-e-v.de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443F87" w:rsidRPr="00443F87">
      <w:rPr>
        <w:noProof/>
      </w:rPr>
      <w:drawing>
        <wp:anchor distT="0" distB="0" distL="114300" distR="114300" simplePos="0" relativeHeight="251660288" behindDoc="0" locked="1" layoutInCell="1" allowOverlap="1" wp14:anchorId="2A8F7B24" wp14:editId="76547F57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284EF" w14:textId="77777777" w:rsidR="003416A7" w:rsidRDefault="003416A7" w:rsidP="003F7AE3">
      <w:r>
        <w:separator/>
      </w:r>
    </w:p>
  </w:footnote>
  <w:footnote w:type="continuationSeparator" w:id="0">
    <w:p w14:paraId="0CA7458D" w14:textId="77777777" w:rsidR="003416A7" w:rsidRDefault="003416A7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A7"/>
    <w:rsid w:val="00010536"/>
    <w:rsid w:val="00013FD6"/>
    <w:rsid w:val="00033DD9"/>
    <w:rsid w:val="00042899"/>
    <w:rsid w:val="00052CFD"/>
    <w:rsid w:val="00055483"/>
    <w:rsid w:val="00061518"/>
    <w:rsid w:val="00070805"/>
    <w:rsid w:val="000A1592"/>
    <w:rsid w:val="000B624F"/>
    <w:rsid w:val="000B71DD"/>
    <w:rsid w:val="000D7DE3"/>
    <w:rsid w:val="000E6750"/>
    <w:rsid w:val="000F5407"/>
    <w:rsid w:val="00101649"/>
    <w:rsid w:val="00101E37"/>
    <w:rsid w:val="00110E0C"/>
    <w:rsid w:val="00124841"/>
    <w:rsid w:val="00124A95"/>
    <w:rsid w:val="00134994"/>
    <w:rsid w:val="001448B2"/>
    <w:rsid w:val="00161798"/>
    <w:rsid w:val="001624D8"/>
    <w:rsid w:val="00185082"/>
    <w:rsid w:val="001D2892"/>
    <w:rsid w:val="001E7A0D"/>
    <w:rsid w:val="001F6CBC"/>
    <w:rsid w:val="002006BA"/>
    <w:rsid w:val="00204AAB"/>
    <w:rsid w:val="00205359"/>
    <w:rsid w:val="002143D3"/>
    <w:rsid w:val="002161BA"/>
    <w:rsid w:val="002345D5"/>
    <w:rsid w:val="0025533A"/>
    <w:rsid w:val="00256938"/>
    <w:rsid w:val="00262AB0"/>
    <w:rsid w:val="00282798"/>
    <w:rsid w:val="002915C9"/>
    <w:rsid w:val="00291BA5"/>
    <w:rsid w:val="00292B0D"/>
    <w:rsid w:val="0029519B"/>
    <w:rsid w:val="0029638D"/>
    <w:rsid w:val="002A6EDC"/>
    <w:rsid w:val="002B587F"/>
    <w:rsid w:val="002C5FA4"/>
    <w:rsid w:val="002E1BD5"/>
    <w:rsid w:val="002E74FB"/>
    <w:rsid w:val="002F4B6B"/>
    <w:rsid w:val="003154F6"/>
    <w:rsid w:val="003300B1"/>
    <w:rsid w:val="003416A7"/>
    <w:rsid w:val="0035295C"/>
    <w:rsid w:val="00373BD4"/>
    <w:rsid w:val="00386C2E"/>
    <w:rsid w:val="003D0CC7"/>
    <w:rsid w:val="003E0C26"/>
    <w:rsid w:val="003E215B"/>
    <w:rsid w:val="003F3CA0"/>
    <w:rsid w:val="003F6A43"/>
    <w:rsid w:val="003F7AE3"/>
    <w:rsid w:val="00400EF3"/>
    <w:rsid w:val="004040B6"/>
    <w:rsid w:val="00423991"/>
    <w:rsid w:val="00434480"/>
    <w:rsid w:val="00443F87"/>
    <w:rsid w:val="00447F5F"/>
    <w:rsid w:val="00454196"/>
    <w:rsid w:val="0046291A"/>
    <w:rsid w:val="00463AA2"/>
    <w:rsid w:val="00474302"/>
    <w:rsid w:val="004B31AA"/>
    <w:rsid w:val="004F2FDE"/>
    <w:rsid w:val="004F57B7"/>
    <w:rsid w:val="00500E68"/>
    <w:rsid w:val="00502275"/>
    <w:rsid w:val="0050236D"/>
    <w:rsid w:val="0051190E"/>
    <w:rsid w:val="00516F82"/>
    <w:rsid w:val="005349C1"/>
    <w:rsid w:val="00540555"/>
    <w:rsid w:val="00557C14"/>
    <w:rsid w:val="005604D5"/>
    <w:rsid w:val="005647DA"/>
    <w:rsid w:val="005761CE"/>
    <w:rsid w:val="00580C51"/>
    <w:rsid w:val="0059244D"/>
    <w:rsid w:val="005A16DA"/>
    <w:rsid w:val="005A39D9"/>
    <w:rsid w:val="005A7C9A"/>
    <w:rsid w:val="005C434E"/>
    <w:rsid w:val="005C7C94"/>
    <w:rsid w:val="005D04F4"/>
    <w:rsid w:val="005D18F3"/>
    <w:rsid w:val="005E73F7"/>
    <w:rsid w:val="005F5444"/>
    <w:rsid w:val="00602BC2"/>
    <w:rsid w:val="00607BD5"/>
    <w:rsid w:val="00614027"/>
    <w:rsid w:val="006241C2"/>
    <w:rsid w:val="00634614"/>
    <w:rsid w:val="006645A6"/>
    <w:rsid w:val="006654B1"/>
    <w:rsid w:val="006660C1"/>
    <w:rsid w:val="00692E46"/>
    <w:rsid w:val="00693070"/>
    <w:rsid w:val="006A3193"/>
    <w:rsid w:val="006B769E"/>
    <w:rsid w:val="006C0293"/>
    <w:rsid w:val="006D77A0"/>
    <w:rsid w:val="006D7D30"/>
    <w:rsid w:val="006E3CA1"/>
    <w:rsid w:val="006E5EAA"/>
    <w:rsid w:val="006F178B"/>
    <w:rsid w:val="006F46B8"/>
    <w:rsid w:val="007001B7"/>
    <w:rsid w:val="00701C2A"/>
    <w:rsid w:val="00704D01"/>
    <w:rsid w:val="007071EE"/>
    <w:rsid w:val="007400C7"/>
    <w:rsid w:val="00752918"/>
    <w:rsid w:val="00757B1A"/>
    <w:rsid w:val="007615B4"/>
    <w:rsid w:val="007638B5"/>
    <w:rsid w:val="00792C93"/>
    <w:rsid w:val="00796621"/>
    <w:rsid w:val="007C39B8"/>
    <w:rsid w:val="007C5E95"/>
    <w:rsid w:val="007D4A5C"/>
    <w:rsid w:val="00802807"/>
    <w:rsid w:val="00803064"/>
    <w:rsid w:val="00804C39"/>
    <w:rsid w:val="008A518C"/>
    <w:rsid w:val="008A746C"/>
    <w:rsid w:val="008B311E"/>
    <w:rsid w:val="008C1351"/>
    <w:rsid w:val="008D416B"/>
    <w:rsid w:val="008E2EAB"/>
    <w:rsid w:val="008E6924"/>
    <w:rsid w:val="008F2578"/>
    <w:rsid w:val="00903A9F"/>
    <w:rsid w:val="00903C12"/>
    <w:rsid w:val="0092240C"/>
    <w:rsid w:val="00932F0F"/>
    <w:rsid w:val="009648E1"/>
    <w:rsid w:val="009A4311"/>
    <w:rsid w:val="009A6710"/>
    <w:rsid w:val="009B29BD"/>
    <w:rsid w:val="009D5826"/>
    <w:rsid w:val="009F6A57"/>
    <w:rsid w:val="00A202C3"/>
    <w:rsid w:val="00A20493"/>
    <w:rsid w:val="00A322B9"/>
    <w:rsid w:val="00A4721B"/>
    <w:rsid w:val="00A934B3"/>
    <w:rsid w:val="00AA3B34"/>
    <w:rsid w:val="00AC76E7"/>
    <w:rsid w:val="00AD43EF"/>
    <w:rsid w:val="00B11B02"/>
    <w:rsid w:val="00B15D7B"/>
    <w:rsid w:val="00B23F2F"/>
    <w:rsid w:val="00B32774"/>
    <w:rsid w:val="00B34D86"/>
    <w:rsid w:val="00B41847"/>
    <w:rsid w:val="00B501FE"/>
    <w:rsid w:val="00B51351"/>
    <w:rsid w:val="00B514C8"/>
    <w:rsid w:val="00B60159"/>
    <w:rsid w:val="00B62AC3"/>
    <w:rsid w:val="00B6403C"/>
    <w:rsid w:val="00B750DF"/>
    <w:rsid w:val="00B82029"/>
    <w:rsid w:val="00BB5C75"/>
    <w:rsid w:val="00BB6CB8"/>
    <w:rsid w:val="00BC0B53"/>
    <w:rsid w:val="00BD0930"/>
    <w:rsid w:val="00BD6DB0"/>
    <w:rsid w:val="00BD706A"/>
    <w:rsid w:val="00BF4598"/>
    <w:rsid w:val="00C009DE"/>
    <w:rsid w:val="00C012FC"/>
    <w:rsid w:val="00C4480C"/>
    <w:rsid w:val="00C50414"/>
    <w:rsid w:val="00C51B8B"/>
    <w:rsid w:val="00C61ABB"/>
    <w:rsid w:val="00C816CA"/>
    <w:rsid w:val="00CA0963"/>
    <w:rsid w:val="00CB3FAD"/>
    <w:rsid w:val="00CB5B46"/>
    <w:rsid w:val="00CB7303"/>
    <w:rsid w:val="00D26F9B"/>
    <w:rsid w:val="00D43AF8"/>
    <w:rsid w:val="00D5045A"/>
    <w:rsid w:val="00D752D2"/>
    <w:rsid w:val="00D76499"/>
    <w:rsid w:val="00D769AA"/>
    <w:rsid w:val="00D80841"/>
    <w:rsid w:val="00D82235"/>
    <w:rsid w:val="00D85DBF"/>
    <w:rsid w:val="00D86079"/>
    <w:rsid w:val="00D914F4"/>
    <w:rsid w:val="00DB2D0D"/>
    <w:rsid w:val="00DC6D21"/>
    <w:rsid w:val="00DC6E92"/>
    <w:rsid w:val="00DF0EE4"/>
    <w:rsid w:val="00DF30A1"/>
    <w:rsid w:val="00E0567B"/>
    <w:rsid w:val="00E47489"/>
    <w:rsid w:val="00E517E9"/>
    <w:rsid w:val="00E52426"/>
    <w:rsid w:val="00E6197C"/>
    <w:rsid w:val="00E634EF"/>
    <w:rsid w:val="00E64CED"/>
    <w:rsid w:val="00E66D6D"/>
    <w:rsid w:val="00E81D58"/>
    <w:rsid w:val="00E82D44"/>
    <w:rsid w:val="00EB2A36"/>
    <w:rsid w:val="00ED3BF6"/>
    <w:rsid w:val="00EE5CF6"/>
    <w:rsid w:val="00EF09A6"/>
    <w:rsid w:val="00F030EB"/>
    <w:rsid w:val="00F0669E"/>
    <w:rsid w:val="00F13837"/>
    <w:rsid w:val="00F21291"/>
    <w:rsid w:val="00F37001"/>
    <w:rsid w:val="00F42E8C"/>
    <w:rsid w:val="00F50E69"/>
    <w:rsid w:val="00F550F1"/>
    <w:rsid w:val="00F7481F"/>
    <w:rsid w:val="00F8608C"/>
    <w:rsid w:val="00F869D2"/>
    <w:rsid w:val="00F951E6"/>
    <w:rsid w:val="00FA52A4"/>
    <w:rsid w:val="00FB7B0D"/>
    <w:rsid w:val="00FC2F71"/>
    <w:rsid w:val="00FC673F"/>
    <w:rsid w:val="00FD156B"/>
    <w:rsid w:val="00FD5247"/>
    <w:rsid w:val="00FD7DEA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B5301"/>
  <w15:docId w15:val="{9A9E977B-EF0A-41D2-AC22-CC43276B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16179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16179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F37001"/>
    <w:pPr>
      <w:keepNext/>
      <w:keepLines/>
      <w:spacing w:before="560" w:after="240" w:line="780" w:lineRule="atLeast"/>
      <w:jc w:val="center"/>
      <w:outlineLvl w:val="0"/>
    </w:pPr>
    <w:rPr>
      <w:rFonts w:ascii="Galano Classic" w:eastAsiaTheme="majorEastAsia" w:hAnsi="Galano Classic" w:cstheme="majorBidi"/>
      <w:b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D82235"/>
    <w:pPr>
      <w:keepNext/>
      <w:keepLines/>
      <w:spacing w:before="120" w:after="220" w:line="34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DF30A1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2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AA3B34"/>
    <w:pPr>
      <w:spacing w:before="140" w:after="620" w:line="410" w:lineRule="exact"/>
    </w:pPr>
    <w:rPr>
      <w:rFonts w:ascii="Galano Classic" w:hAnsi="Galano Classic"/>
      <w:b/>
      <w:sz w:val="30"/>
      <w:szCs w:val="22"/>
    </w:rPr>
  </w:style>
  <w:style w:type="paragraph" w:styleId="StandardWeb">
    <w:name w:val="Normal (Web)"/>
    <w:basedOn w:val="Standard"/>
    <w:uiPriority w:val="99"/>
    <w:semiHidden/>
    <w:unhideWhenUsed/>
    <w:rsid w:val="0034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numForm w14:val="default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0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SG_QS\Z_Wissensmanagement%20win%20e.V\Vorlagen%20WM\win-Ank&#252;ndigung\win-Ank&#252;ndigung_Empelde_Variante-4_22050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win-Ankündigung_Empelde_Variante-4_220503</Template>
  <TotalTime>0</TotalTime>
  <Pages>1</Pages>
  <Words>75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Börgmann</dc:creator>
  <cp:keywords/>
  <dc:description/>
  <cp:lastModifiedBy>Franziska Börgmann</cp:lastModifiedBy>
  <cp:revision>7</cp:revision>
  <cp:lastPrinted>2024-06-13T08:00:00Z</cp:lastPrinted>
  <dcterms:created xsi:type="dcterms:W3CDTF">2024-06-12T13:35:00Z</dcterms:created>
  <dcterms:modified xsi:type="dcterms:W3CDTF">2024-06-13T09:39:00Z</dcterms:modified>
</cp:coreProperties>
</file>