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FAB09" w14:textId="08E94146" w:rsidR="002F19D7" w:rsidRPr="006E1509" w:rsidRDefault="006A5809" w:rsidP="006E1509">
      <w:pPr>
        <w:pStyle w:val="AnkndigungBERSCHRIFT"/>
        <w:ind w:left="-142" w:right="-144"/>
      </w:pPr>
      <w:r>
        <w:t>Frühstück am Freita</w:t>
      </w:r>
      <w:r w:rsidR="006E1509">
        <w:t>g</w:t>
      </w:r>
    </w:p>
    <w:p w14:paraId="0A79CFEB" w14:textId="11C9728F" w:rsidR="002F19D7" w:rsidRDefault="00F41110" w:rsidP="002E2250">
      <w:pPr>
        <w:spacing w:line="240" w:lineRule="auto"/>
        <w:rPr>
          <w:rFonts w:ascii="Galano Classic" w:hAnsi="Galano Classic"/>
          <w:color w:val="303030"/>
          <w:sz w:val="24"/>
          <w:szCs w:val="28"/>
          <w:lang w:eastAsia="de-DE"/>
        </w:rPr>
      </w:pPr>
      <w:r>
        <w:rPr>
          <w:noProof/>
          <w:lang w:eastAsia="de-DE"/>
        </w:rPr>
        <w:drawing>
          <wp:anchor distT="0" distB="0" distL="114300" distR="114300" simplePos="0" relativeHeight="251659264" behindDoc="0" locked="0" layoutInCell="1" allowOverlap="1" wp14:anchorId="57447680" wp14:editId="5E8D88B9">
            <wp:simplePos x="0" y="0"/>
            <wp:positionH relativeFrom="margin">
              <wp:posOffset>3366770</wp:posOffset>
            </wp:positionH>
            <wp:positionV relativeFrom="paragraph">
              <wp:posOffset>207010</wp:posOffset>
            </wp:positionV>
            <wp:extent cx="2202180" cy="1503680"/>
            <wp:effectExtent l="0" t="0" r="7620" b="1270"/>
            <wp:wrapSquare wrapText="bothSides"/>
            <wp:docPr id="1" name="Grafik 1" descr="Ein Bild, das Flas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Flasche enthält.&#10;&#10;Automatisch generierte Beschreibu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02180" cy="1503680"/>
                    </a:xfrm>
                    <a:prstGeom prst="rect">
                      <a:avLst/>
                    </a:prstGeom>
                  </pic:spPr>
                </pic:pic>
              </a:graphicData>
            </a:graphic>
            <wp14:sizeRelH relativeFrom="page">
              <wp14:pctWidth>0</wp14:pctWidth>
            </wp14:sizeRelH>
            <wp14:sizeRelV relativeFrom="page">
              <wp14:pctHeight>0</wp14:pctHeight>
            </wp14:sizeRelV>
          </wp:anchor>
        </w:drawing>
      </w:r>
      <w:r w:rsidR="00894244">
        <w:rPr>
          <w:noProof/>
        </w:rPr>
        <w:t xml:space="preserve">        </w:t>
      </w:r>
    </w:p>
    <w:p w14:paraId="7E2A129B" w14:textId="74984CDB" w:rsidR="002F19D7" w:rsidRDefault="00F41110" w:rsidP="002F19D7">
      <w:pPr>
        <w:spacing w:line="240" w:lineRule="auto"/>
        <w:rPr>
          <w:rFonts w:ascii="Galano Classic" w:hAnsi="Galano Classic"/>
          <w:color w:val="303030"/>
          <w:sz w:val="24"/>
          <w:szCs w:val="28"/>
          <w:lang w:eastAsia="de-DE"/>
        </w:rPr>
      </w:pPr>
      <w:r>
        <w:rPr>
          <w:noProof/>
          <w:lang w:eastAsia="de-DE"/>
        </w:rPr>
        <w:t xml:space="preserve"> </w:t>
      </w:r>
      <w:r>
        <w:rPr>
          <w:rFonts w:ascii="Galano Classic" w:hAnsi="Galano Classic"/>
          <w:color w:val="303030"/>
          <w:sz w:val="24"/>
          <w:szCs w:val="28"/>
          <w:lang w:eastAsia="de-DE"/>
        </w:rPr>
        <w:t xml:space="preserve">     </w:t>
      </w:r>
      <w:r>
        <w:rPr>
          <w:noProof/>
        </w:rPr>
        <w:drawing>
          <wp:inline distT="0" distB="0" distL="0" distR="0" wp14:anchorId="4CC17D2C" wp14:editId="35EBE577">
            <wp:extent cx="2258046" cy="1504950"/>
            <wp:effectExtent l="0" t="0" r="9525" b="0"/>
            <wp:docPr id="2" name="Grafik 2" descr="Ein Bild, das Teller, Tisch, drinnen, Element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ller, Tisch, drinnen, Elemente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5028" cy="1522933"/>
                    </a:xfrm>
                    <a:prstGeom prst="rect">
                      <a:avLst/>
                    </a:prstGeom>
                    <a:noFill/>
                    <a:ln>
                      <a:noFill/>
                    </a:ln>
                  </pic:spPr>
                </pic:pic>
              </a:graphicData>
            </a:graphic>
          </wp:inline>
        </w:drawing>
      </w:r>
      <w:r>
        <w:rPr>
          <w:rFonts w:ascii="Galano Classic" w:hAnsi="Galano Classic"/>
          <w:color w:val="303030"/>
          <w:sz w:val="24"/>
          <w:szCs w:val="28"/>
          <w:lang w:eastAsia="de-DE"/>
        </w:rPr>
        <w:t xml:space="preserve">               </w:t>
      </w:r>
    </w:p>
    <w:p w14:paraId="45A69A5C" w14:textId="0F818E4B" w:rsidR="00D1009D" w:rsidRDefault="00D1009D" w:rsidP="00EA2CC4">
      <w:pPr>
        <w:pStyle w:val="AnkndigungTEXT"/>
      </w:pPr>
    </w:p>
    <w:p w14:paraId="5680EF04" w14:textId="77777777" w:rsidR="00F41110" w:rsidRDefault="00F41110" w:rsidP="00EA2CC4">
      <w:pPr>
        <w:pStyle w:val="AnkndigungTEXT"/>
      </w:pPr>
    </w:p>
    <w:p w14:paraId="2491A59A" w14:textId="608E8493" w:rsidR="00BB3245" w:rsidRDefault="00EA2CC4" w:rsidP="00EA2CC4">
      <w:pPr>
        <w:pStyle w:val="AnkndigungTEXT"/>
      </w:pPr>
      <w:r>
        <w:t>Zusammen</w:t>
      </w:r>
      <w:r w:rsidR="003A101A">
        <w:t xml:space="preserve"> frühstücken, </w:t>
      </w:r>
      <w:r w:rsidR="002A0E14">
        <w:t xml:space="preserve">in Ruhe </w:t>
      </w:r>
      <w:r w:rsidR="003A101A">
        <w:t>miteinander plaudern</w:t>
      </w:r>
      <w:r w:rsidR="002A0E14">
        <w:t xml:space="preserve"> und </w:t>
      </w:r>
      <w:r w:rsidR="003A101A">
        <w:t>interessante</w:t>
      </w:r>
      <w:r w:rsidR="002A0E14">
        <w:t xml:space="preserve"> Neuigkeiten austauschen – das bietet das Frühstücks-Team im Quartierstreff Wiesenau an.</w:t>
      </w:r>
      <w:r w:rsidR="003A101A">
        <w:t xml:space="preserve"> </w:t>
      </w:r>
      <w:r w:rsidR="002A0E14">
        <w:t xml:space="preserve">Immer Freitags </w:t>
      </w:r>
      <w:r>
        <w:t xml:space="preserve">gibt es </w:t>
      </w:r>
      <w:proofErr w:type="gramStart"/>
      <w:r>
        <w:t xml:space="preserve">ein </w:t>
      </w:r>
      <w:r w:rsidR="002A0E14">
        <w:t xml:space="preserve"> lie</w:t>
      </w:r>
      <w:r>
        <w:t>be</w:t>
      </w:r>
      <w:r w:rsidR="002A0E14">
        <w:t>voll</w:t>
      </w:r>
      <w:proofErr w:type="gramEnd"/>
      <w:r w:rsidR="002A0E14">
        <w:t xml:space="preserve"> angerichtetes </w:t>
      </w:r>
      <w:r>
        <w:t>Morgenmahl.</w:t>
      </w:r>
      <w:r w:rsidR="00D1009D">
        <w:t xml:space="preserve"> </w:t>
      </w:r>
      <w:r w:rsidR="00BB3245">
        <w:t>Heute ist Frau Seewald zu Gast. Ihre Bilder werden gerade im Quartierstreff ausgestellt. Frau Seewald erzählt ein wenig über sich, ihre Bilder und ihren Werdegang als Künstlerin. Neugierige Fragen sind willkommen!</w:t>
      </w:r>
    </w:p>
    <w:p w14:paraId="6B9C26EF" w14:textId="77777777" w:rsidR="00F41110" w:rsidRDefault="00F41110" w:rsidP="00EA2CC4">
      <w:pPr>
        <w:pStyle w:val="AnkndigungTEXT"/>
      </w:pPr>
    </w:p>
    <w:p w14:paraId="12B59C65" w14:textId="05FF281E" w:rsidR="00FD52AE" w:rsidRDefault="00FD52AE" w:rsidP="00FD52AE">
      <w:pPr>
        <w:pStyle w:val="AnkndigungDATUM"/>
      </w:pPr>
      <w:r>
        <w:t>Freitag,</w:t>
      </w:r>
      <w:r w:rsidR="00BB3245">
        <w:t xml:space="preserve"> </w:t>
      </w:r>
      <w:r w:rsidR="00F41110">
        <w:t>18.</w:t>
      </w:r>
      <w:r w:rsidR="00BB3245">
        <w:t xml:space="preserve">11.2022                                                  </w:t>
      </w:r>
      <w:r>
        <w:t>8:30 – 10:00 Uhr</w:t>
      </w:r>
    </w:p>
    <w:p w14:paraId="1721F4ED" w14:textId="36EC08AA" w:rsidR="00C57FB2" w:rsidRDefault="00F97A66" w:rsidP="00D1009D">
      <w:pPr>
        <w:pStyle w:val="AnkndigungTEXTZENTRIERT"/>
      </w:pPr>
      <w:r>
        <w:t>Eine Anmeldung ist nicht erforderlich. Um eine Spende wird gebeten.</w:t>
      </w:r>
    </w:p>
    <w:p w14:paraId="17594173" w14:textId="77777777" w:rsidR="00F97A66" w:rsidRDefault="00F97A66" w:rsidP="00F97A66">
      <w:pPr>
        <w:pStyle w:val="AnkndigungTEXTZENTRIERT"/>
      </w:pPr>
    </w:p>
    <w:sectPr w:rsidR="00F97A66" w:rsidSect="006B769E">
      <w:footerReference w:type="default" r:id="rId9"/>
      <w:pgSz w:w="11906" w:h="16838"/>
      <w:pgMar w:top="1276" w:right="1418" w:bottom="2268" w:left="1418" w:header="0" w:footer="9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BD849" w14:textId="77777777" w:rsidR="00C135E9" w:rsidRDefault="00C135E9" w:rsidP="003F7AE3">
      <w:r>
        <w:separator/>
      </w:r>
    </w:p>
  </w:endnote>
  <w:endnote w:type="continuationSeparator" w:id="0">
    <w:p w14:paraId="6EB7A7C5" w14:textId="77777777" w:rsidR="00C135E9" w:rsidRDefault="00C135E9" w:rsidP="003F7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lano Classic Medium">
    <w:panose1 w:val="00000600000000000000"/>
    <w:charset w:val="00"/>
    <w:family w:val="modern"/>
    <w:notTrueType/>
    <w:pitch w:val="variable"/>
    <w:sig w:usb0="00000007" w:usb1="00000001" w:usb2="00000000" w:usb3="00000000" w:csb0="00000093" w:csb1="00000000"/>
  </w:font>
  <w:font w:name="Galano Classic Black Italic">
    <w:panose1 w:val="00000A00000000000000"/>
    <w:charset w:val="00"/>
    <w:family w:val="modern"/>
    <w:notTrueType/>
    <w:pitch w:val="variable"/>
    <w:sig w:usb0="00000007" w:usb1="00000001" w:usb2="00000000" w:usb3="00000000" w:csb0="00000093" w:csb1="00000000"/>
  </w:font>
  <w:font w:name="Galano Classic Black">
    <w:panose1 w:val="00000A00000000000000"/>
    <w:charset w:val="00"/>
    <w:family w:val="modern"/>
    <w:notTrueType/>
    <w:pitch w:val="variable"/>
    <w:sig w:usb0="00000007" w:usb1="00000001"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lano Classic">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186E" w14:textId="77777777" w:rsidR="006C0D36" w:rsidRDefault="006C0D36">
    <w:pPr>
      <w:pStyle w:val="Fuzeile"/>
    </w:pPr>
    <w:r w:rsidRPr="006C0D36">
      <w:rPr>
        <w:noProof/>
      </w:rPr>
      <mc:AlternateContent>
        <mc:Choice Requires="wps">
          <w:drawing>
            <wp:anchor distT="0" distB="0" distL="114300" distR="114300" simplePos="0" relativeHeight="251659264" behindDoc="0" locked="1" layoutInCell="1" allowOverlap="1" wp14:anchorId="1B91C65F" wp14:editId="4273E3AF">
              <wp:simplePos x="0" y="0"/>
              <wp:positionH relativeFrom="margin">
                <wp:posOffset>3186430</wp:posOffset>
              </wp:positionH>
              <wp:positionV relativeFrom="bottomMargin">
                <wp:posOffset>3810</wp:posOffset>
              </wp:positionV>
              <wp:extent cx="2876400" cy="1162800"/>
              <wp:effectExtent l="0" t="0" r="0" b="0"/>
              <wp:wrapNone/>
              <wp:docPr id="6" name="Textfeld 6"/>
              <wp:cNvGraphicFramePr/>
              <a:graphic xmlns:a="http://schemas.openxmlformats.org/drawingml/2006/main">
                <a:graphicData uri="http://schemas.microsoft.com/office/word/2010/wordprocessingShape">
                  <wps:wsp>
                    <wps:cNvSpPr txBox="1"/>
                    <wps:spPr>
                      <a:xfrm>
                        <a:off x="0" y="0"/>
                        <a:ext cx="2876400" cy="1162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0D0906" w14:textId="77777777" w:rsidR="006C0D36" w:rsidRDefault="006C0D36" w:rsidP="006C0D36">
                          <w:pPr>
                            <w:pStyle w:val="winAdresse-Fuzeile1Zeile"/>
                          </w:pPr>
                          <w:r>
                            <w:t>Quartierstreff Wiesenau</w:t>
                          </w:r>
                        </w:p>
                        <w:p w14:paraId="6D202529" w14:textId="77777777" w:rsidR="006C0D36" w:rsidRDefault="006C0D36" w:rsidP="006C0D36">
                          <w:pPr>
                            <w:pStyle w:val="winAdresse-Fuzeile"/>
                          </w:pPr>
                          <w:r>
                            <w:t>Freiligrathstr. 11, 30851 Langenhagen</w:t>
                          </w:r>
                        </w:p>
                        <w:p w14:paraId="053E8B03" w14:textId="77777777" w:rsidR="006C0D36" w:rsidRDefault="006C0D36" w:rsidP="006C0D36">
                          <w:pPr>
                            <w:pStyle w:val="winAdresse-Fuzeile"/>
                          </w:pPr>
                          <w:r>
                            <w:t>Telefon 0511 8604 – 216</w:t>
                          </w:r>
                        </w:p>
                        <w:p w14:paraId="4B67A1F8" w14:textId="77777777" w:rsidR="006C0D36" w:rsidRDefault="006C0D36" w:rsidP="006C0D36">
                          <w:pPr>
                            <w:pStyle w:val="winAdresse-Fuzeile"/>
                          </w:pPr>
                          <w:r>
                            <w:t>wiesenau@win-e-v.de, www.win-e-v.de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91C65F" id="_x0000_t202" coordsize="21600,21600" o:spt="202" path="m,l,21600r21600,l21600,xe">
              <v:stroke joinstyle="miter"/>
              <v:path gradientshapeok="t" o:connecttype="rect"/>
            </v:shapetype>
            <v:shape id="Textfeld 6" o:spid="_x0000_s1026" type="#_x0000_t202" style="position:absolute;margin-left:250.9pt;margin-top:.3pt;width:226.5pt;height:9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" filled="f" stroked="f" strokeweight=".5pt">
              <v:textbox>
                <w:txbxContent>
                  <w:p w14:paraId="760D0906" w14:textId="77777777" w:rsidR="006C0D36" w:rsidRDefault="006C0D36" w:rsidP="006C0D36">
                    <w:pPr>
                      <w:pStyle w:val="winAdresse-Fuzeile1Zeile"/>
                    </w:pPr>
                    <w:r>
                      <w:t>Quartierstreff Wiesenau</w:t>
                    </w:r>
                  </w:p>
                  <w:p w14:paraId="6D202529" w14:textId="77777777" w:rsidR="006C0D36" w:rsidRDefault="006C0D36" w:rsidP="006C0D36">
                    <w:pPr>
                      <w:pStyle w:val="winAdresse-Fuzeile"/>
                    </w:pPr>
                    <w:r>
                      <w:t>Freiligrathstr. 11, 30851 Langenhagen</w:t>
                    </w:r>
                  </w:p>
                  <w:p w14:paraId="053E8B03" w14:textId="77777777" w:rsidR="006C0D36" w:rsidRDefault="006C0D36" w:rsidP="006C0D36">
                    <w:pPr>
                      <w:pStyle w:val="winAdresse-Fuzeile"/>
                    </w:pPr>
                    <w:r>
                      <w:t>Telefon 0511 8604 – 216</w:t>
                    </w:r>
                  </w:p>
                  <w:p w14:paraId="4B67A1F8" w14:textId="77777777" w:rsidR="006C0D36" w:rsidRDefault="006C0D36" w:rsidP="006C0D36">
                    <w:pPr>
                      <w:pStyle w:val="winAdresse-Fuzeile"/>
                    </w:pPr>
                    <w:r>
                      <w:t>wiesenau@win-e-v.de, www.win-e-v.de</w:t>
                    </w:r>
                  </w:p>
                </w:txbxContent>
              </v:textbox>
              <w10:wrap anchorx="margin" anchory="margin"/>
              <w10:anchorlock/>
            </v:shape>
          </w:pict>
        </mc:Fallback>
      </mc:AlternateContent>
    </w:r>
    <w:r w:rsidRPr="006C0D36">
      <w:rPr>
        <w:noProof/>
      </w:rPr>
      <w:drawing>
        <wp:anchor distT="0" distB="0" distL="114300" distR="114300" simplePos="0" relativeHeight="251660288" behindDoc="0" locked="1" layoutInCell="1" allowOverlap="1" wp14:anchorId="72F27AC0" wp14:editId="5B5C1135">
          <wp:simplePos x="0" y="0"/>
          <wp:positionH relativeFrom="margin">
            <wp:posOffset>-172720</wp:posOffset>
          </wp:positionH>
          <wp:positionV relativeFrom="page">
            <wp:posOffset>9253220</wp:posOffset>
          </wp:positionV>
          <wp:extent cx="1778400" cy="9000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Logo-ohneZusatz.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78400" cy="900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DA961" w14:textId="77777777" w:rsidR="00C135E9" w:rsidRDefault="00C135E9" w:rsidP="003F7AE3">
      <w:r>
        <w:separator/>
      </w:r>
    </w:p>
  </w:footnote>
  <w:footnote w:type="continuationSeparator" w:id="0">
    <w:p w14:paraId="6FB601C9" w14:textId="77777777" w:rsidR="00C135E9" w:rsidRDefault="00C135E9" w:rsidP="003F7A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09"/>
    <w:rsid w:val="00010536"/>
    <w:rsid w:val="00013FD6"/>
    <w:rsid w:val="00042899"/>
    <w:rsid w:val="00055483"/>
    <w:rsid w:val="00061518"/>
    <w:rsid w:val="00070805"/>
    <w:rsid w:val="000A1592"/>
    <w:rsid w:val="000B624F"/>
    <w:rsid w:val="000B71DD"/>
    <w:rsid w:val="000D7DE3"/>
    <w:rsid w:val="000E6750"/>
    <w:rsid w:val="000F5407"/>
    <w:rsid w:val="00101E37"/>
    <w:rsid w:val="00110E0C"/>
    <w:rsid w:val="00124841"/>
    <w:rsid w:val="00124A95"/>
    <w:rsid w:val="00134994"/>
    <w:rsid w:val="001448B2"/>
    <w:rsid w:val="00185082"/>
    <w:rsid w:val="001D2892"/>
    <w:rsid w:val="001E1676"/>
    <w:rsid w:val="001E46E9"/>
    <w:rsid w:val="001E7A0D"/>
    <w:rsid w:val="001F6CBC"/>
    <w:rsid w:val="002006BA"/>
    <w:rsid w:val="00204AAB"/>
    <w:rsid w:val="00205359"/>
    <w:rsid w:val="002143D3"/>
    <w:rsid w:val="002161BA"/>
    <w:rsid w:val="002345D5"/>
    <w:rsid w:val="0025533A"/>
    <w:rsid w:val="00262AB0"/>
    <w:rsid w:val="002915C9"/>
    <w:rsid w:val="0029638D"/>
    <w:rsid w:val="002A0E14"/>
    <w:rsid w:val="002A6EDC"/>
    <w:rsid w:val="002B587F"/>
    <w:rsid w:val="002C5FA4"/>
    <w:rsid w:val="002E2250"/>
    <w:rsid w:val="002E74FB"/>
    <w:rsid w:val="002F19D7"/>
    <w:rsid w:val="00306DCB"/>
    <w:rsid w:val="003154F6"/>
    <w:rsid w:val="003300B1"/>
    <w:rsid w:val="0035295C"/>
    <w:rsid w:val="00373BD4"/>
    <w:rsid w:val="00386C2E"/>
    <w:rsid w:val="003A101A"/>
    <w:rsid w:val="003B793F"/>
    <w:rsid w:val="003D1EFA"/>
    <w:rsid w:val="003E0C26"/>
    <w:rsid w:val="003E215B"/>
    <w:rsid w:val="003F3CA0"/>
    <w:rsid w:val="003F6A43"/>
    <w:rsid w:val="003F7AE3"/>
    <w:rsid w:val="00400EF3"/>
    <w:rsid w:val="004040B6"/>
    <w:rsid w:val="00423991"/>
    <w:rsid w:val="00427FB7"/>
    <w:rsid w:val="00434480"/>
    <w:rsid w:val="004437A2"/>
    <w:rsid w:val="00447F5F"/>
    <w:rsid w:val="00454196"/>
    <w:rsid w:val="0046291A"/>
    <w:rsid w:val="00463AA2"/>
    <w:rsid w:val="00474302"/>
    <w:rsid w:val="004B31AA"/>
    <w:rsid w:val="004F2FDE"/>
    <w:rsid w:val="004F57B7"/>
    <w:rsid w:val="00500E68"/>
    <w:rsid w:val="00502275"/>
    <w:rsid w:val="0050236D"/>
    <w:rsid w:val="0051190E"/>
    <w:rsid w:val="00516F82"/>
    <w:rsid w:val="005349C1"/>
    <w:rsid w:val="00540724"/>
    <w:rsid w:val="00557C14"/>
    <w:rsid w:val="005604D5"/>
    <w:rsid w:val="005647DA"/>
    <w:rsid w:val="005761CE"/>
    <w:rsid w:val="00583A9B"/>
    <w:rsid w:val="0059244D"/>
    <w:rsid w:val="0059663B"/>
    <w:rsid w:val="005A16DA"/>
    <w:rsid w:val="005A39D9"/>
    <w:rsid w:val="005A7C9A"/>
    <w:rsid w:val="005C434E"/>
    <w:rsid w:val="005C7C94"/>
    <w:rsid w:val="005D04F4"/>
    <w:rsid w:val="005D18F3"/>
    <w:rsid w:val="005E5B9B"/>
    <w:rsid w:val="005E73F7"/>
    <w:rsid w:val="00602BC2"/>
    <w:rsid w:val="00606159"/>
    <w:rsid w:val="00607BD5"/>
    <w:rsid w:val="00614027"/>
    <w:rsid w:val="006241C2"/>
    <w:rsid w:val="00634614"/>
    <w:rsid w:val="006645A6"/>
    <w:rsid w:val="006654B1"/>
    <w:rsid w:val="00693070"/>
    <w:rsid w:val="006A3193"/>
    <w:rsid w:val="006A5809"/>
    <w:rsid w:val="006B769E"/>
    <w:rsid w:val="006C0D36"/>
    <w:rsid w:val="006C2764"/>
    <w:rsid w:val="006D77A0"/>
    <w:rsid w:val="006D7D30"/>
    <w:rsid w:val="006E1509"/>
    <w:rsid w:val="006E3CA1"/>
    <w:rsid w:val="006F178B"/>
    <w:rsid w:val="006F46B8"/>
    <w:rsid w:val="007001B7"/>
    <w:rsid w:val="00701C2A"/>
    <w:rsid w:val="00704D01"/>
    <w:rsid w:val="00720A0F"/>
    <w:rsid w:val="007400C7"/>
    <w:rsid w:val="00752918"/>
    <w:rsid w:val="00757B1A"/>
    <w:rsid w:val="007615B4"/>
    <w:rsid w:val="007638B5"/>
    <w:rsid w:val="00766F9E"/>
    <w:rsid w:val="00790D09"/>
    <w:rsid w:val="00792C93"/>
    <w:rsid w:val="007C39B8"/>
    <w:rsid w:val="007C5E95"/>
    <w:rsid w:val="007D4A5C"/>
    <w:rsid w:val="007E2F0C"/>
    <w:rsid w:val="00802807"/>
    <w:rsid w:val="00803064"/>
    <w:rsid w:val="00804C39"/>
    <w:rsid w:val="00852431"/>
    <w:rsid w:val="00894244"/>
    <w:rsid w:val="008A3127"/>
    <w:rsid w:val="008A746C"/>
    <w:rsid w:val="008D416B"/>
    <w:rsid w:val="008E2EAB"/>
    <w:rsid w:val="008E6924"/>
    <w:rsid w:val="00903A9F"/>
    <w:rsid w:val="00903C12"/>
    <w:rsid w:val="009169AC"/>
    <w:rsid w:val="0092240C"/>
    <w:rsid w:val="00932F0F"/>
    <w:rsid w:val="0094502F"/>
    <w:rsid w:val="009648E1"/>
    <w:rsid w:val="009A4311"/>
    <w:rsid w:val="009A53D9"/>
    <w:rsid w:val="009A6710"/>
    <w:rsid w:val="009B29BD"/>
    <w:rsid w:val="009D5826"/>
    <w:rsid w:val="00A13C6F"/>
    <w:rsid w:val="00A202C3"/>
    <w:rsid w:val="00A20493"/>
    <w:rsid w:val="00A322B9"/>
    <w:rsid w:val="00A4721B"/>
    <w:rsid w:val="00AA3B34"/>
    <w:rsid w:val="00AC76E7"/>
    <w:rsid w:val="00B11B02"/>
    <w:rsid w:val="00B15D7B"/>
    <w:rsid w:val="00B23F2F"/>
    <w:rsid w:val="00B32774"/>
    <w:rsid w:val="00B34D86"/>
    <w:rsid w:val="00B41847"/>
    <w:rsid w:val="00B514C8"/>
    <w:rsid w:val="00B60159"/>
    <w:rsid w:val="00B6403C"/>
    <w:rsid w:val="00B750DF"/>
    <w:rsid w:val="00B82029"/>
    <w:rsid w:val="00B92454"/>
    <w:rsid w:val="00BB3245"/>
    <w:rsid w:val="00BB5C75"/>
    <w:rsid w:val="00BB6CB8"/>
    <w:rsid w:val="00BC0B53"/>
    <w:rsid w:val="00BD6DB0"/>
    <w:rsid w:val="00BD706A"/>
    <w:rsid w:val="00BF4598"/>
    <w:rsid w:val="00C012FC"/>
    <w:rsid w:val="00C135E9"/>
    <w:rsid w:val="00C50414"/>
    <w:rsid w:val="00C51B8B"/>
    <w:rsid w:val="00C57FB2"/>
    <w:rsid w:val="00C61ABB"/>
    <w:rsid w:val="00C816CA"/>
    <w:rsid w:val="00C82591"/>
    <w:rsid w:val="00CA0963"/>
    <w:rsid w:val="00CB3FAD"/>
    <w:rsid w:val="00CB5B46"/>
    <w:rsid w:val="00CB7303"/>
    <w:rsid w:val="00CE38D1"/>
    <w:rsid w:val="00D1009D"/>
    <w:rsid w:val="00D43AF8"/>
    <w:rsid w:val="00D752D2"/>
    <w:rsid w:val="00D769AA"/>
    <w:rsid w:val="00D82235"/>
    <w:rsid w:val="00D85DBF"/>
    <w:rsid w:val="00D914F4"/>
    <w:rsid w:val="00D92D71"/>
    <w:rsid w:val="00DB2D0D"/>
    <w:rsid w:val="00DC6D21"/>
    <w:rsid w:val="00DC6E92"/>
    <w:rsid w:val="00DF2533"/>
    <w:rsid w:val="00DF30A1"/>
    <w:rsid w:val="00E0567B"/>
    <w:rsid w:val="00E1052F"/>
    <w:rsid w:val="00E336E3"/>
    <w:rsid w:val="00E47489"/>
    <w:rsid w:val="00E517E9"/>
    <w:rsid w:val="00E52426"/>
    <w:rsid w:val="00E6197C"/>
    <w:rsid w:val="00E634EF"/>
    <w:rsid w:val="00E64CED"/>
    <w:rsid w:val="00E66D6D"/>
    <w:rsid w:val="00E81D58"/>
    <w:rsid w:val="00E82D44"/>
    <w:rsid w:val="00EA2CC4"/>
    <w:rsid w:val="00EB2A36"/>
    <w:rsid w:val="00ED56E1"/>
    <w:rsid w:val="00EE5CF6"/>
    <w:rsid w:val="00EF09A6"/>
    <w:rsid w:val="00F0669E"/>
    <w:rsid w:val="00F21291"/>
    <w:rsid w:val="00F37001"/>
    <w:rsid w:val="00F41110"/>
    <w:rsid w:val="00F42E8C"/>
    <w:rsid w:val="00F50E69"/>
    <w:rsid w:val="00F550F1"/>
    <w:rsid w:val="00F6386C"/>
    <w:rsid w:val="00F7481F"/>
    <w:rsid w:val="00F826B5"/>
    <w:rsid w:val="00F869D2"/>
    <w:rsid w:val="00F951E6"/>
    <w:rsid w:val="00F97A66"/>
    <w:rsid w:val="00FA52A4"/>
    <w:rsid w:val="00FA53D9"/>
    <w:rsid w:val="00FB7B0D"/>
    <w:rsid w:val="00FC2F71"/>
    <w:rsid w:val="00FC3737"/>
    <w:rsid w:val="00FC673F"/>
    <w:rsid w:val="00FD5247"/>
    <w:rsid w:val="00FD52AE"/>
    <w:rsid w:val="00FD7DEA"/>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76F5E"/>
  <w15:docId w15:val="{C2A4D5C3-9811-483E-A027-E31AE12A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66D6D"/>
    <w:pPr>
      <w:spacing w:after="0" w:line="370" w:lineRule="exact"/>
    </w:pPr>
    <w:rPr>
      <w:rFonts w:ascii="Galano Classic Medium" w:hAnsi="Galano Classic Medium" w:cs="Galano Classic Black Italic"/>
      <w:sz w:val="26"/>
      <w14:numForm w14:val="lining"/>
      <w14:numSpacing w14:val="tabular"/>
    </w:rPr>
  </w:style>
  <w:style w:type="paragraph" w:styleId="berschrift1">
    <w:name w:val="heading 1"/>
    <w:basedOn w:val="Standard"/>
    <w:next w:val="Standard"/>
    <w:link w:val="berschrift1Zchn"/>
    <w:uiPriority w:val="9"/>
    <w:rsid w:val="00061518"/>
    <w:pPr>
      <w:keepNext/>
      <w:keepLines/>
      <w:spacing w:after="320" w:line="800" w:lineRule="exact"/>
      <w:jc w:val="center"/>
      <w:outlineLvl w:val="0"/>
    </w:pPr>
    <w:rPr>
      <w:rFonts w:ascii="Galano Classic Black" w:eastAsiaTheme="majorEastAsia" w:hAnsi="Galano Classic Black" w:cstheme="majorBidi"/>
      <w:sz w:val="64"/>
      <w:szCs w:val="32"/>
    </w:rPr>
  </w:style>
  <w:style w:type="paragraph" w:styleId="berschrift2">
    <w:name w:val="heading 2"/>
    <w:basedOn w:val="Standard"/>
    <w:next w:val="Standard"/>
    <w:link w:val="berschrift2Zchn"/>
    <w:uiPriority w:val="9"/>
    <w:unhideWhenUsed/>
    <w:rsid w:val="00061518"/>
    <w:pPr>
      <w:keepNext/>
      <w:keepLines/>
      <w:spacing w:before="120" w:after="320"/>
      <w:jc w:val="center"/>
      <w:outlineLvl w:val="1"/>
    </w:pPr>
    <w:rPr>
      <w:rFonts w:ascii="Galano Classic Black" w:eastAsiaTheme="majorEastAsia" w:hAnsi="Galano Classic Black"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344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34480"/>
    <w:rPr>
      <w:rFonts w:ascii="Tahoma" w:hAnsi="Tahoma" w:cs="Tahoma"/>
      <w:sz w:val="16"/>
      <w:szCs w:val="16"/>
    </w:rPr>
  </w:style>
  <w:style w:type="table" w:styleId="Tabellenraster">
    <w:name w:val="Table Grid"/>
    <w:basedOn w:val="NormaleTabelle"/>
    <w:uiPriority w:val="59"/>
    <w:rsid w:val="00434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inAbsatzformat">
    <w:name w:val="[Kein Absatzformat]"/>
    <w:rsid w:val="000D7DE3"/>
    <w:pPr>
      <w:autoSpaceDE w:val="0"/>
      <w:autoSpaceDN w:val="0"/>
      <w:adjustRightInd w:val="0"/>
      <w:spacing w:after="0" w:line="288" w:lineRule="auto"/>
      <w:textAlignment w:val="center"/>
    </w:pPr>
    <w:rPr>
      <w:rFonts w:ascii="Times New Roman" w:hAnsi="Times New Roman" w:cs="Times New Roman"/>
      <w:color w:val="000000"/>
      <w:sz w:val="24"/>
      <w:szCs w:val="24"/>
      <w:lang w:bidi="he-IL"/>
    </w:rPr>
  </w:style>
  <w:style w:type="paragraph" w:customStyle="1" w:styleId="EinfacherAbsatz">
    <w:name w:val="[Einfacher Absatz]"/>
    <w:basedOn w:val="KeinAbsatzformat"/>
    <w:uiPriority w:val="99"/>
    <w:rsid w:val="000D7DE3"/>
  </w:style>
  <w:style w:type="paragraph" w:styleId="Kopfzeile">
    <w:name w:val="header"/>
    <w:basedOn w:val="Standard"/>
    <w:link w:val="KopfzeileZchn"/>
    <w:uiPriority w:val="99"/>
    <w:unhideWhenUsed/>
    <w:rsid w:val="0007080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70805"/>
    <w:rPr>
      <w:rFonts w:cs="Galano Classic Black Italic"/>
    </w:rPr>
  </w:style>
  <w:style w:type="paragraph" w:styleId="Fuzeile">
    <w:name w:val="footer"/>
    <w:basedOn w:val="Standard"/>
    <w:link w:val="FuzeileZchn"/>
    <w:uiPriority w:val="99"/>
    <w:unhideWhenUsed/>
    <w:rsid w:val="0007080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70805"/>
    <w:rPr>
      <w:rFonts w:cs="Galano Classic Black Italic"/>
    </w:rPr>
  </w:style>
  <w:style w:type="character" w:customStyle="1" w:styleId="berschrift1Zchn">
    <w:name w:val="Überschrift 1 Zchn"/>
    <w:basedOn w:val="Absatz-Standardschriftart"/>
    <w:link w:val="berschrift1"/>
    <w:uiPriority w:val="9"/>
    <w:rsid w:val="00061518"/>
    <w:rPr>
      <w:rFonts w:ascii="Galano Classic Black" w:eastAsiaTheme="majorEastAsia" w:hAnsi="Galano Classic Black" w:cstheme="majorBidi"/>
      <w:sz w:val="64"/>
      <w:szCs w:val="32"/>
      <w14:numForm w14:val="lining"/>
      <w14:numSpacing w14:val="tabular"/>
    </w:rPr>
  </w:style>
  <w:style w:type="character" w:customStyle="1" w:styleId="berschrift2Zchn">
    <w:name w:val="Überschrift 2 Zchn"/>
    <w:basedOn w:val="Absatz-Standardschriftart"/>
    <w:link w:val="berschrift2"/>
    <w:uiPriority w:val="9"/>
    <w:rsid w:val="00061518"/>
    <w:rPr>
      <w:rFonts w:ascii="Galano Classic Black" w:eastAsiaTheme="majorEastAsia" w:hAnsi="Galano Classic Black" w:cstheme="majorBidi"/>
      <w:sz w:val="26"/>
      <w:szCs w:val="26"/>
      <w14:numForm w14:val="lining"/>
      <w14:numSpacing w14:val="tabular"/>
    </w:rPr>
  </w:style>
  <w:style w:type="paragraph" w:customStyle="1" w:styleId="winAdresse-Fuzeile">
    <w:name w:val="win_Adresse-Fußzeile"/>
    <w:basedOn w:val="Standard"/>
    <w:qFormat/>
    <w:rsid w:val="007E2F0C"/>
    <w:pPr>
      <w:spacing w:line="320" w:lineRule="atLeast"/>
    </w:pPr>
    <w:rPr>
      <w:noProof/>
      <w:sz w:val="22"/>
      <w:lang w:eastAsia="de-DE" w:bidi="he-IL"/>
      <w14:numForm w14:val="default"/>
      <w14:numSpacing w14:val="default"/>
    </w:rPr>
  </w:style>
  <w:style w:type="paragraph" w:customStyle="1" w:styleId="winAdresse-Fuzeile1Zeile">
    <w:name w:val="win_Adresse-Fußzeile_1.Zeile"/>
    <w:basedOn w:val="winAdresse-Fuzeile"/>
    <w:next w:val="winAdresse-Fuzeile"/>
    <w:qFormat/>
    <w:rsid w:val="007E2F0C"/>
    <w:rPr>
      <w:rFonts w:ascii="Galano Classic" w:hAnsi="Galano Classic"/>
      <w:b/>
      <w:bCs/>
      <w:szCs w:val="34"/>
    </w:rPr>
  </w:style>
  <w:style w:type="paragraph" w:customStyle="1" w:styleId="AnkndigungBERSCHRIFT">
    <w:name w:val="Ankündigung_ÜBERSCHRIFT"/>
    <w:basedOn w:val="berschrift1"/>
    <w:next w:val="Standard"/>
    <w:qFormat/>
    <w:rsid w:val="003D1EFA"/>
    <w:pPr>
      <w:spacing w:after="960"/>
    </w:pPr>
    <w:rPr>
      <w:caps/>
    </w:rPr>
  </w:style>
  <w:style w:type="paragraph" w:customStyle="1" w:styleId="AnkndigungDATUM">
    <w:name w:val="Ankündigung_DATUM"/>
    <w:basedOn w:val="Standard"/>
    <w:next w:val="AnkndigungTEXTZENTRIERT"/>
    <w:qFormat/>
    <w:rsid w:val="00A13C6F"/>
    <w:pPr>
      <w:keepNext/>
      <w:keepLines/>
      <w:spacing w:before="560" w:after="120" w:line="780" w:lineRule="atLeast"/>
      <w:jc w:val="center"/>
      <w:outlineLvl w:val="0"/>
    </w:pPr>
    <w:rPr>
      <w:rFonts w:ascii="Galano Classic" w:eastAsiaTheme="majorEastAsia" w:hAnsi="Galano Classic" w:cstheme="majorBidi"/>
      <w:b/>
      <w:sz w:val="52"/>
      <w:szCs w:val="32"/>
      <w14:numForm w14:val="oldStyle"/>
    </w:rPr>
  </w:style>
  <w:style w:type="paragraph" w:customStyle="1" w:styleId="AnkndigungTEXTZENTRIERT">
    <w:name w:val="Ankündigung_TEXT ZENTRIERT"/>
    <w:basedOn w:val="Standard"/>
    <w:qFormat/>
    <w:rsid w:val="00720A0F"/>
    <w:pPr>
      <w:keepNext/>
      <w:keepLines/>
      <w:spacing w:before="120" w:after="680" w:line="340" w:lineRule="exact"/>
      <w:jc w:val="center"/>
      <w:outlineLvl w:val="0"/>
    </w:pPr>
    <w:rPr>
      <w:rFonts w:eastAsiaTheme="majorEastAsia" w:cstheme="majorBidi"/>
      <w:sz w:val="22"/>
      <w:szCs w:val="32"/>
    </w:rPr>
  </w:style>
  <w:style w:type="character" w:styleId="Hyperlink">
    <w:name w:val="Hyperlink"/>
    <w:basedOn w:val="Absatz-Standardschriftart"/>
    <w:uiPriority w:val="99"/>
    <w:unhideWhenUsed/>
    <w:rsid w:val="00BC0B53"/>
    <w:rPr>
      <w:color w:val="0000FF" w:themeColor="hyperlink"/>
      <w:u w:val="single"/>
    </w:rPr>
  </w:style>
  <w:style w:type="paragraph" w:customStyle="1" w:styleId="Textwin">
    <w:name w:val="Text win"/>
    <w:basedOn w:val="KeinAbsatzformat"/>
    <w:uiPriority w:val="99"/>
    <w:rsid w:val="00EE5CF6"/>
    <w:pPr>
      <w:tabs>
        <w:tab w:val="right" w:pos="20"/>
        <w:tab w:val="right" w:pos="3969"/>
        <w:tab w:val="right" w:pos="5357"/>
        <w:tab w:val="right" w:pos="6917"/>
        <w:tab w:val="right" w:pos="8476"/>
        <w:tab w:val="right" w:pos="9600"/>
        <w:tab w:val="right" w:pos="9638"/>
      </w:tabs>
      <w:suppressAutoHyphens/>
      <w:spacing w:line="370" w:lineRule="atLeast"/>
    </w:pPr>
    <w:rPr>
      <w:rFonts w:ascii="Galano Classic Medium" w:hAnsi="Galano Classic Medium" w:cs="Galano Classic Medium"/>
      <w:sz w:val="26"/>
      <w:szCs w:val="26"/>
    </w:rPr>
  </w:style>
  <w:style w:type="character" w:styleId="NichtaufgelsteErwhnung">
    <w:name w:val="Unresolved Mention"/>
    <w:basedOn w:val="Absatz-Standardschriftart"/>
    <w:uiPriority w:val="99"/>
    <w:semiHidden/>
    <w:unhideWhenUsed/>
    <w:rsid w:val="00EE5CF6"/>
    <w:rPr>
      <w:color w:val="605E5C"/>
      <w:shd w:val="clear" w:color="auto" w:fill="E1DFDD"/>
    </w:rPr>
  </w:style>
  <w:style w:type="paragraph" w:customStyle="1" w:styleId="AnkndigungTEXT">
    <w:name w:val="Ankündigung_TEXT"/>
    <w:basedOn w:val="Standard"/>
    <w:qFormat/>
    <w:rsid w:val="00DF30A1"/>
    <w:pPr>
      <w:tabs>
        <w:tab w:val="right" w:pos="20"/>
        <w:tab w:val="right" w:pos="3969"/>
        <w:tab w:val="right" w:pos="5357"/>
        <w:tab w:val="right" w:pos="6917"/>
        <w:tab w:val="right" w:pos="8476"/>
        <w:tab w:val="right" w:pos="9600"/>
        <w:tab w:val="right" w:pos="9638"/>
      </w:tabs>
      <w:suppressAutoHyphens/>
      <w:autoSpaceDE w:val="0"/>
      <w:autoSpaceDN w:val="0"/>
      <w:adjustRightInd w:val="0"/>
      <w:spacing w:before="320" w:after="320" w:line="370" w:lineRule="atLeast"/>
      <w:textAlignment w:val="center"/>
    </w:pPr>
    <w:rPr>
      <w:rFonts w:cs="Galano Classic Medium"/>
      <w:color w:val="000000"/>
      <w:szCs w:val="26"/>
      <w:lang w:bidi="he-IL"/>
      <w14:numForm w14:val="default"/>
      <w14:numSpacing w14:val="default"/>
    </w:rPr>
  </w:style>
  <w:style w:type="paragraph" w:customStyle="1" w:styleId="berschrift">
    <w:name w:val="Überschrift"/>
    <w:basedOn w:val="Textwin"/>
    <w:uiPriority w:val="99"/>
    <w:rsid w:val="009D5826"/>
    <w:pPr>
      <w:spacing w:line="800" w:lineRule="atLeast"/>
      <w:jc w:val="center"/>
    </w:pPr>
    <w:rPr>
      <w:rFonts w:ascii="Galano Classic Black" w:hAnsi="Galano Classic Black" w:cs="Galano Classic Black"/>
      <w:caps/>
      <w:sz w:val="64"/>
      <w:szCs w:val="64"/>
    </w:rPr>
  </w:style>
  <w:style w:type="paragraph" w:customStyle="1" w:styleId="AnkndigungTEXTZENTRIERTBOLD">
    <w:name w:val="Ankündigung_TEXT ZENTRIERT BOLD"/>
    <w:basedOn w:val="AnkndigungTEXTZENTRIERT"/>
    <w:qFormat/>
    <w:rsid w:val="00A13C6F"/>
    <w:pPr>
      <w:spacing w:before="140" w:after="120" w:line="410" w:lineRule="exact"/>
    </w:pPr>
    <w:rPr>
      <w:rFonts w:ascii="Galano Classic" w:hAnsi="Galano Classic"/>
      <w:b/>
      <w:sz w:val="30"/>
      <w:szCs w:val="22"/>
    </w:rPr>
  </w:style>
  <w:style w:type="paragraph" w:styleId="Datum">
    <w:name w:val="Date"/>
    <w:basedOn w:val="Textwin"/>
    <w:link w:val="DatumZchn"/>
    <w:uiPriority w:val="99"/>
    <w:rsid w:val="003D1EFA"/>
    <w:pPr>
      <w:spacing w:line="720" w:lineRule="atLeast"/>
      <w:jc w:val="center"/>
    </w:pPr>
    <w:rPr>
      <w:rFonts w:ascii="Galano Classic" w:hAnsi="Galano Classic" w:cs="Galano Classic"/>
      <w:b/>
      <w:bCs/>
      <w:sz w:val="52"/>
      <w:szCs w:val="52"/>
    </w:rPr>
  </w:style>
  <w:style w:type="character" w:customStyle="1" w:styleId="DatumZchn">
    <w:name w:val="Datum Zchn"/>
    <w:basedOn w:val="Absatz-Standardschriftart"/>
    <w:link w:val="Datum"/>
    <w:uiPriority w:val="99"/>
    <w:rsid w:val="003D1EFA"/>
    <w:rPr>
      <w:rFonts w:ascii="Galano Classic" w:hAnsi="Galano Classic" w:cs="Galano Classic"/>
      <w:b/>
      <w:bCs/>
      <w:color w:val="000000"/>
      <w:sz w:val="52"/>
      <w:szCs w:val="52"/>
      <w:lang w:bidi="he-IL"/>
    </w:rPr>
  </w:style>
  <w:style w:type="paragraph" w:customStyle="1" w:styleId="Textzentriert">
    <w:name w:val="Text zentriert"/>
    <w:basedOn w:val="Textwin"/>
    <w:uiPriority w:val="99"/>
    <w:rsid w:val="003D1EFA"/>
    <w:pPr>
      <w:spacing w:line="320" w:lineRule="atLeast"/>
      <w:jc w:val="center"/>
    </w:pPr>
    <w:rPr>
      <w:sz w:val="22"/>
      <w:szCs w:val="22"/>
    </w:rPr>
  </w:style>
  <w:style w:type="paragraph" w:customStyle="1" w:styleId="win-ankdgTitelVeranstaltung">
    <w:name w:val="win-ankdg_Titel Veranstaltung"/>
    <w:basedOn w:val="berschrift1"/>
    <w:next w:val="Standard"/>
    <w:qFormat/>
    <w:rsid w:val="002F19D7"/>
    <w:pPr>
      <w:spacing w:after="480"/>
      <w:ind w:left="-567" w:right="-567"/>
    </w:pPr>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621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K:\KSG_QS\K&#246;rner\Programm\Programmplanung%20ab%2005.22\win-Wordvorlagen-NEU-2022\Version%20&#8211;%20Word%202016\Wiesenau\win-Ank&#252;ndigung\win-Ank&#252;ndigung_Wiesenau_Variante-5_220318.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FC3EFF-9799-4F3C-9B8B-BE609D28A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win-Ankündigung_Wiesenau_Variante-5_220318.dotx</Template>
  <TotalTime>0</TotalTime>
  <Pages>1</Pages>
  <Words>88</Words>
  <Characters>558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Körner</dc:creator>
  <cp:keywords/>
  <dc:description/>
  <cp:lastModifiedBy>Anette Körner</cp:lastModifiedBy>
  <cp:revision>4</cp:revision>
  <cp:lastPrinted>2016-01-25T20:50:00Z</cp:lastPrinted>
  <dcterms:created xsi:type="dcterms:W3CDTF">2022-10-19T11:15:00Z</dcterms:created>
  <dcterms:modified xsi:type="dcterms:W3CDTF">2022-10-21T13:22:00Z</dcterms:modified>
</cp:coreProperties>
</file>