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8D" w:rsidRDefault="006F658D" w:rsidP="006F658D">
      <w:pPr>
        <w:pStyle w:val="win-ankdgTextlinksb"/>
        <w:spacing w:before="0" w:line="240" w:lineRule="auto"/>
        <w:jc w:val="center"/>
        <w:rPr>
          <w:b/>
          <w:noProof/>
          <w:sz w:val="64"/>
          <w:szCs w:val="64"/>
          <w:lang w:eastAsia="de-DE"/>
          <w14:numForm w14:val="default"/>
          <w14:numSpacing w14:val="default"/>
        </w:rPr>
      </w:pPr>
      <w:r>
        <w:rPr>
          <w:b/>
          <w:noProof/>
          <w:sz w:val="64"/>
          <w:szCs w:val="64"/>
          <w:lang w:eastAsia="de-DE"/>
          <w14:numForm w14:val="default"/>
          <w14:numSpacing w14:val="default"/>
        </w:rPr>
        <w:t>Mit win e.V. unterwegs zu</w:t>
      </w:r>
      <w:r w:rsidR="006A079B">
        <w:rPr>
          <w:b/>
          <w:noProof/>
          <w:sz w:val="64"/>
          <w:szCs w:val="64"/>
          <w:lang w:eastAsia="de-DE"/>
          <w14:numForm w14:val="default"/>
          <w14:numSpacing w14:val="default"/>
        </w:rPr>
        <w:t xml:space="preserve"> </w:t>
      </w:r>
      <w:r>
        <w:rPr>
          <w:b/>
          <w:noProof/>
          <w:sz w:val="64"/>
          <w:szCs w:val="64"/>
          <w:lang w:eastAsia="de-DE"/>
          <w14:numForm w14:val="default"/>
          <w14:numSpacing w14:val="default"/>
        </w:rPr>
        <w:t xml:space="preserve">den </w:t>
      </w:r>
    </w:p>
    <w:p w:rsidR="006428BD" w:rsidRDefault="006F658D" w:rsidP="0070472F">
      <w:pPr>
        <w:pStyle w:val="win-ankdgTextlinksb"/>
        <w:spacing w:before="0" w:line="240" w:lineRule="auto"/>
        <w:jc w:val="center"/>
        <w:rPr>
          <w:b/>
          <w:noProof/>
          <w:sz w:val="64"/>
          <w:szCs w:val="64"/>
          <w:lang w:eastAsia="de-DE"/>
          <w14:numForm w14:val="default"/>
          <w14:numSpacing w14:val="default"/>
        </w:rPr>
      </w:pPr>
      <w:r>
        <w:rPr>
          <w:b/>
          <w:noProof/>
          <w:sz w:val="64"/>
          <w:szCs w:val="64"/>
          <w:lang w:eastAsia="de-DE"/>
          <w14:numForm w14:val="default"/>
          <w14:numSpacing w14:val="default"/>
        </w:rPr>
        <w:t>„Miniaturwelten der Geschichte“</w:t>
      </w:r>
    </w:p>
    <w:p w:rsidR="006F658D" w:rsidRDefault="006F658D" w:rsidP="00645B0E">
      <w:pPr>
        <w:spacing w:line="276" w:lineRule="auto"/>
        <w:rPr>
          <w:rFonts w:ascii="Galano Classic" w:hAnsi="Galano Classic"/>
          <w:sz w:val="28"/>
          <w:szCs w:val="28"/>
        </w:rPr>
      </w:pPr>
      <w:r>
        <w:rPr>
          <w:rFonts w:ascii="Galano Classic" w:hAnsi="Galano Classic"/>
          <w:sz w:val="28"/>
          <w:szCs w:val="28"/>
        </w:rPr>
        <w:t xml:space="preserve">Hier wird Geschichte spielerisch erlebt! In der Ausstellung im Untergeschoß der Ernst-August-Galerie sind bekannte Gebäude, Persönlichkeiten und </w:t>
      </w:r>
      <w:r w:rsidR="006428BD">
        <w:rPr>
          <w:rFonts w:ascii="Galano Classic" w:hAnsi="Galano Classic"/>
          <w:sz w:val="28"/>
          <w:szCs w:val="28"/>
        </w:rPr>
        <w:t>Szenen aus PLAYMOBIL und Eigenkreationen aufgebaut. Entstanden ist ein historisches Suchspiel, das sich durch den ge</w:t>
      </w:r>
      <w:r w:rsidR="00C25ADE">
        <w:rPr>
          <w:rFonts w:ascii="Galano Classic" w:hAnsi="Galano Classic"/>
          <w:sz w:val="28"/>
          <w:szCs w:val="28"/>
        </w:rPr>
        <w:t>s</w:t>
      </w:r>
      <w:r w:rsidR="006428BD">
        <w:rPr>
          <w:rFonts w:ascii="Galano Classic" w:hAnsi="Galano Classic"/>
          <w:sz w:val="28"/>
          <w:szCs w:val="28"/>
        </w:rPr>
        <w:t>chichtlichen Kontext zusammenfügt.</w:t>
      </w:r>
    </w:p>
    <w:p w:rsidR="006428BD" w:rsidRDefault="006428BD" w:rsidP="00645B0E">
      <w:pPr>
        <w:spacing w:line="276" w:lineRule="auto"/>
        <w:rPr>
          <w:rFonts w:ascii="Galano Classic" w:hAnsi="Galano Classic"/>
          <w:sz w:val="28"/>
          <w:szCs w:val="28"/>
        </w:rPr>
      </w:pPr>
    </w:p>
    <w:p w:rsidR="0016232C" w:rsidRDefault="006428BD" w:rsidP="00645B0E">
      <w:pPr>
        <w:spacing w:line="276" w:lineRule="auto"/>
        <w:rPr>
          <w:rFonts w:ascii="Galano Classic" w:hAnsi="Galano Classic"/>
          <w:sz w:val="28"/>
          <w:szCs w:val="28"/>
        </w:rPr>
      </w:pPr>
      <w:r>
        <w:rPr>
          <w:rFonts w:ascii="Galano Classic" w:hAnsi="Galano Classic"/>
          <w:sz w:val="28"/>
          <w:szCs w:val="28"/>
        </w:rPr>
        <w:t xml:space="preserve">Wer sich davon selbst überzeugen </w:t>
      </w:r>
      <w:r w:rsidR="0016232C">
        <w:rPr>
          <w:rFonts w:ascii="Galano Classic" w:hAnsi="Galano Classic"/>
          <w:sz w:val="28"/>
          <w:szCs w:val="28"/>
        </w:rPr>
        <w:t>möchte, meldet sich bitt</w:t>
      </w:r>
      <w:r w:rsidR="003C2A20">
        <w:rPr>
          <w:rFonts w:ascii="Galano Classic" w:hAnsi="Galano Classic"/>
          <w:sz w:val="28"/>
          <w:szCs w:val="28"/>
        </w:rPr>
        <w:t xml:space="preserve">e bis zum </w:t>
      </w:r>
      <w:r>
        <w:rPr>
          <w:rFonts w:ascii="Galano Classic" w:hAnsi="Galano Classic"/>
          <w:sz w:val="28"/>
          <w:szCs w:val="28"/>
        </w:rPr>
        <w:t>10.11.2021</w:t>
      </w:r>
      <w:r w:rsidR="003C2A20">
        <w:rPr>
          <w:rFonts w:ascii="Galano Classic" w:hAnsi="Galano Classic"/>
          <w:sz w:val="28"/>
          <w:szCs w:val="28"/>
        </w:rPr>
        <w:t xml:space="preserve"> im Quartierstreff </w:t>
      </w:r>
      <w:proofErr w:type="spellStart"/>
      <w:r w:rsidR="003C2A20">
        <w:rPr>
          <w:rFonts w:ascii="Galano Classic" w:hAnsi="Galano Classic"/>
          <w:sz w:val="28"/>
          <w:szCs w:val="28"/>
        </w:rPr>
        <w:t>Wiesenau</w:t>
      </w:r>
      <w:proofErr w:type="spellEnd"/>
      <w:r w:rsidR="003C2A20">
        <w:rPr>
          <w:rFonts w:ascii="Galano Classic" w:hAnsi="Galano Classic"/>
          <w:sz w:val="28"/>
          <w:szCs w:val="28"/>
        </w:rPr>
        <w:t xml:space="preserve"> an.</w:t>
      </w:r>
    </w:p>
    <w:p w:rsidR="00B931FA" w:rsidRPr="00D716CB" w:rsidRDefault="00B931FA" w:rsidP="00645B0E">
      <w:pPr>
        <w:spacing w:line="276" w:lineRule="auto"/>
        <w:rPr>
          <w:rFonts w:ascii="Galano Classic" w:hAnsi="Galano Classic"/>
          <w:sz w:val="28"/>
          <w:szCs w:val="28"/>
        </w:rPr>
      </w:pPr>
    </w:p>
    <w:p w:rsidR="006428BD" w:rsidRDefault="006428BD" w:rsidP="00024BA4">
      <w:pPr>
        <w:spacing w:line="276" w:lineRule="auto"/>
        <w:rPr>
          <w:rFonts w:ascii="Galano Classic" w:hAnsi="Galano Classic"/>
          <w:sz w:val="28"/>
          <w:szCs w:val="28"/>
        </w:rPr>
      </w:pPr>
      <w:r>
        <w:rPr>
          <w:rFonts w:ascii="Galano Classic" w:hAnsi="Galano Classic"/>
          <w:sz w:val="28"/>
          <w:szCs w:val="28"/>
        </w:rPr>
        <w:t>Eintritt</w:t>
      </w:r>
      <w:r w:rsidR="00BB23F5" w:rsidRPr="00D716CB">
        <w:rPr>
          <w:rFonts w:ascii="Galano Classic" w:hAnsi="Galano Classic"/>
          <w:sz w:val="28"/>
          <w:szCs w:val="28"/>
        </w:rPr>
        <w:t>: 8</w:t>
      </w:r>
      <w:r w:rsidR="00A836C8" w:rsidRPr="00D716CB">
        <w:rPr>
          <w:rFonts w:ascii="Galano Classic" w:hAnsi="Galano Classic"/>
          <w:sz w:val="28"/>
          <w:szCs w:val="28"/>
        </w:rPr>
        <w:t>,00</w:t>
      </w:r>
      <w:r w:rsidR="00BB23F5" w:rsidRPr="00D716CB">
        <w:rPr>
          <w:rFonts w:ascii="Galano Classic" w:hAnsi="Galano Classic"/>
          <w:sz w:val="28"/>
          <w:szCs w:val="28"/>
        </w:rPr>
        <w:t xml:space="preserve"> </w:t>
      </w:r>
      <w:r>
        <w:rPr>
          <w:rFonts w:ascii="Galano Classic" w:hAnsi="Galano Classic"/>
          <w:sz w:val="28"/>
          <w:szCs w:val="28"/>
        </w:rPr>
        <w:t xml:space="preserve">€, ermäßigt 5,00 € </w:t>
      </w:r>
      <w:r>
        <w:rPr>
          <w:rFonts w:ascii="Galano Classic" w:hAnsi="Galano Classic"/>
          <w:sz w:val="28"/>
          <w:szCs w:val="28"/>
        </w:rPr>
        <w:t>(z.</w:t>
      </w:r>
      <w:r>
        <w:rPr>
          <w:rFonts w:ascii="Galano Classic" w:hAnsi="Galano Classic"/>
          <w:sz w:val="28"/>
          <w:szCs w:val="28"/>
        </w:rPr>
        <w:t xml:space="preserve"> </w:t>
      </w:r>
      <w:r>
        <w:rPr>
          <w:rFonts w:ascii="Galano Classic" w:hAnsi="Galano Classic"/>
          <w:sz w:val="28"/>
          <w:szCs w:val="28"/>
        </w:rPr>
        <w:t>B. Behindertenausweis</w:t>
      </w:r>
      <w:r>
        <w:rPr>
          <w:rFonts w:ascii="Galano Classic" w:hAnsi="Galano Classic"/>
          <w:sz w:val="28"/>
          <w:szCs w:val="28"/>
        </w:rPr>
        <w:t>)</w:t>
      </w:r>
    </w:p>
    <w:p w:rsidR="00D716CB" w:rsidRDefault="006428BD" w:rsidP="00024BA4">
      <w:pPr>
        <w:spacing w:line="276" w:lineRule="auto"/>
        <w:rPr>
          <w:rFonts w:ascii="Galano Classic" w:hAnsi="Galano Classic"/>
          <w:sz w:val="28"/>
          <w:szCs w:val="28"/>
        </w:rPr>
      </w:pPr>
      <w:r>
        <w:rPr>
          <w:rFonts w:ascii="Galano Classic" w:hAnsi="Galano Classic"/>
          <w:sz w:val="28"/>
          <w:szCs w:val="28"/>
        </w:rPr>
        <w:t>Wir fahren gemeinsam mit der Bahn in die Stadt. Die Fahrkarten werden gestellt.</w:t>
      </w:r>
    </w:p>
    <w:p w:rsidR="006428BD" w:rsidRDefault="006428BD" w:rsidP="00024BA4">
      <w:pPr>
        <w:spacing w:line="276" w:lineRule="auto"/>
        <w:rPr>
          <w:rFonts w:ascii="Galano Classic" w:hAnsi="Galano Classic"/>
          <w:sz w:val="28"/>
          <w:szCs w:val="28"/>
        </w:rPr>
      </w:pPr>
      <w:r>
        <w:rPr>
          <w:rFonts w:ascii="Galano Classic" w:hAnsi="Galano Classic"/>
          <w:sz w:val="28"/>
          <w:szCs w:val="28"/>
        </w:rPr>
        <w:t>Die Veranstaltung wird unter der „3G“- Regelung durchgeführt.</w:t>
      </w:r>
    </w:p>
    <w:p w:rsidR="006428BD" w:rsidRDefault="006428BD" w:rsidP="00024BA4">
      <w:pPr>
        <w:spacing w:line="276" w:lineRule="auto"/>
        <w:rPr>
          <w:rFonts w:ascii="Galano Classic" w:hAnsi="Galano Classic"/>
          <w:sz w:val="28"/>
          <w:szCs w:val="28"/>
        </w:rPr>
      </w:pPr>
    </w:p>
    <w:p w:rsidR="0070472F" w:rsidRDefault="001C289A" w:rsidP="0070472F">
      <w:pPr>
        <w:spacing w:after="200" w:line="276" w:lineRule="auto"/>
        <w:jc w:val="center"/>
        <w:rPr>
          <w:b/>
          <w:sz w:val="44"/>
          <w:szCs w:val="44"/>
        </w:rPr>
      </w:pPr>
      <w:r w:rsidRPr="00CC7F90">
        <w:rPr>
          <w:b/>
          <w:sz w:val="44"/>
          <w:szCs w:val="44"/>
        </w:rPr>
        <w:t xml:space="preserve">Freitag, </w:t>
      </w:r>
      <w:r w:rsidR="0070472F">
        <w:rPr>
          <w:b/>
          <w:sz w:val="44"/>
          <w:szCs w:val="44"/>
        </w:rPr>
        <w:t>12.11.2021</w:t>
      </w:r>
    </w:p>
    <w:p w:rsidR="006428BD" w:rsidRDefault="0070472F" w:rsidP="0070472F">
      <w:pPr>
        <w:spacing w:after="200" w:line="276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Treffpunkt: </w:t>
      </w:r>
      <w:bookmarkStart w:id="0" w:name="_GoBack"/>
      <w:bookmarkEnd w:id="0"/>
      <w:r w:rsidR="006428BD">
        <w:rPr>
          <w:b/>
          <w:sz w:val="44"/>
          <w:szCs w:val="44"/>
        </w:rPr>
        <w:t>10.</w:t>
      </w:r>
      <w:r w:rsidR="003C2A20">
        <w:rPr>
          <w:b/>
          <w:sz w:val="44"/>
          <w:szCs w:val="44"/>
        </w:rPr>
        <w:t>00 Uhr</w:t>
      </w:r>
    </w:p>
    <w:p w:rsidR="009D288A" w:rsidRPr="006A079B" w:rsidRDefault="003C2A20" w:rsidP="006428BD">
      <w:pPr>
        <w:spacing w:after="200" w:line="276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</w:t>
      </w:r>
      <w:r w:rsidR="001C289A" w:rsidRPr="00CC7F90">
        <w:rPr>
          <w:b/>
          <w:sz w:val="44"/>
          <w:szCs w:val="44"/>
        </w:rPr>
        <w:t>m Quartierstreff</w:t>
      </w:r>
    </w:p>
    <w:sectPr w:rsidR="009D288A" w:rsidRPr="006A079B" w:rsidSect="00757B1A">
      <w:footerReference w:type="default" r:id="rId9"/>
      <w:pgSz w:w="11906" w:h="16838"/>
      <w:pgMar w:top="1418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944" w:rsidRDefault="00DE7944" w:rsidP="003F7AE3">
      <w:r>
        <w:separator/>
      </w:r>
    </w:p>
  </w:endnote>
  <w:endnote w:type="continuationSeparator" w:id="0">
    <w:p w:rsidR="00DE7944" w:rsidRDefault="00DE7944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 Medium Italic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6CB" w:rsidRPr="001F6CBC" w:rsidRDefault="00D716CB" w:rsidP="001F6CBC">
    <w:pPr>
      <w:pStyle w:val="winAdresse-Fuzeile"/>
    </w:pPr>
    <w:r>
      <w:rPr>
        <w:lang w:bidi="ar-SA"/>
      </w:rPr>
      <w:drawing>
        <wp:anchor distT="0" distB="0" distL="114300" distR="114300" simplePos="0" relativeHeight="251660288" behindDoc="0" locked="0" layoutInCell="1" allowOverlap="1" wp14:anchorId="14739292" wp14:editId="30CABA17">
          <wp:simplePos x="0" y="0"/>
          <wp:positionH relativeFrom="margin">
            <wp:posOffset>140473</wp:posOffset>
          </wp:positionH>
          <wp:positionV relativeFrom="page">
            <wp:posOffset>9453436</wp:posOffset>
          </wp:positionV>
          <wp:extent cx="1218565" cy="616585"/>
          <wp:effectExtent l="0" t="0" r="63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565" cy="616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3F48EB" wp14:editId="2FDD4161">
              <wp:simplePos x="0" y="0"/>
              <wp:positionH relativeFrom="margin">
                <wp:posOffset>3223895</wp:posOffset>
              </wp:positionH>
              <wp:positionV relativeFrom="bottomMargin">
                <wp:posOffset>41275</wp:posOffset>
              </wp:positionV>
              <wp:extent cx="2752725" cy="116205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725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716CB" w:rsidRDefault="00D716CB" w:rsidP="00D752D2">
                          <w:pPr>
                            <w:pStyle w:val="winAdresse-Fuzeile1Zeile"/>
                          </w:pPr>
                          <w:r>
                            <w:t>Quartierstreff Wiesenau</w:t>
                          </w:r>
                        </w:p>
                        <w:p w:rsidR="00D716CB" w:rsidRDefault="00D716CB" w:rsidP="00D752D2">
                          <w:pPr>
                            <w:pStyle w:val="winAdresse-Fuzeile"/>
                          </w:pPr>
                          <w:r>
                            <w:t>Freiligrathstr. 11, 30851 Langenhagen</w:t>
                          </w:r>
                        </w:p>
                        <w:p w:rsidR="00D716CB" w:rsidRDefault="00D716CB" w:rsidP="00D752D2">
                          <w:pPr>
                            <w:pStyle w:val="winAdresse-Fuzeile"/>
                          </w:pPr>
                          <w:r>
                            <w:t>Telefon 0511 8604 – 216</w:t>
                          </w:r>
                        </w:p>
                        <w:p w:rsidR="00D716CB" w:rsidRDefault="00D716CB" w:rsidP="00D752D2">
                          <w:pPr>
                            <w:pStyle w:val="winAdresse-Fuzeile"/>
                          </w:pPr>
                          <w:r w:rsidRPr="00E06086">
                            <w:t>wiesenau@win-e-v.de</w:t>
                          </w:r>
                        </w:p>
                        <w:p w:rsidR="00D716CB" w:rsidRDefault="00D716CB" w:rsidP="00D752D2">
                          <w:pPr>
                            <w:pStyle w:val="winAdresse-Fuzeile"/>
                          </w:pPr>
                          <w:r>
                            <w:t>www.win-e-v.de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253.85pt;margin-top:3.25pt;width:216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" filled="f" stroked="f" strokeweight=".5pt">
              <v:textbox>
                <w:txbxContent>
                  <w:p w:rsidR="005E73B1" w:rsidRDefault="005E73B1" w:rsidP="00D752D2">
                    <w:pPr>
                      <w:pStyle w:val="winAdresse-Fuzeile1Zeile"/>
                    </w:pPr>
                    <w:r>
                      <w:t>Quartierstreff Wiesenau</w:t>
                    </w:r>
                  </w:p>
                  <w:p w:rsidR="005E73B1" w:rsidRDefault="005E73B1" w:rsidP="00D752D2">
                    <w:pPr>
                      <w:pStyle w:val="winAdresse-Fuzeile"/>
                    </w:pPr>
                    <w:r>
                      <w:t>Freiligrathstr. 11, 30851 Langenhagen</w:t>
                    </w:r>
                  </w:p>
                  <w:p w:rsidR="005E73B1" w:rsidRDefault="005E73B1" w:rsidP="00D752D2">
                    <w:pPr>
                      <w:pStyle w:val="winAdresse-Fuzeile"/>
                    </w:pPr>
                    <w:r>
                      <w:t>Telefon 0511 8604 – 216</w:t>
                    </w:r>
                  </w:p>
                  <w:p w:rsidR="005E73B1" w:rsidRDefault="005E73B1" w:rsidP="00D752D2">
                    <w:pPr>
                      <w:pStyle w:val="winAdresse-Fuzeile"/>
                    </w:pPr>
                    <w:r w:rsidRPr="00E06086">
                      <w:t>wiesenau@win-e-v.de</w:t>
                    </w:r>
                  </w:p>
                  <w:p w:rsidR="005E73B1" w:rsidRDefault="005E73B1" w:rsidP="00D752D2">
                    <w:pPr>
                      <w:pStyle w:val="winAdresse-Fuzeile"/>
                    </w:pPr>
                    <w:r>
                      <w:t>www.win-e-v.de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944" w:rsidRDefault="00DE7944" w:rsidP="003F7AE3">
      <w:r>
        <w:separator/>
      </w:r>
    </w:p>
  </w:footnote>
  <w:footnote w:type="continuationSeparator" w:id="0">
    <w:p w:rsidR="00DE7944" w:rsidRDefault="00DE7944" w:rsidP="003F7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0E46B46"/>
    <w:multiLevelType w:val="hybridMultilevel"/>
    <w:tmpl w:val="3C9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511BB"/>
    <w:multiLevelType w:val="multilevel"/>
    <w:tmpl w:val="C964B0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D508A"/>
    <w:multiLevelType w:val="hybridMultilevel"/>
    <w:tmpl w:val="F06C159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D2881"/>
    <w:multiLevelType w:val="hybridMultilevel"/>
    <w:tmpl w:val="2C2C0D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6229BB"/>
    <w:multiLevelType w:val="hybridMultilevel"/>
    <w:tmpl w:val="5F887A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DAA"/>
    <w:rsid w:val="00013FD6"/>
    <w:rsid w:val="00015809"/>
    <w:rsid w:val="00022655"/>
    <w:rsid w:val="00024BA4"/>
    <w:rsid w:val="0004208F"/>
    <w:rsid w:val="00042899"/>
    <w:rsid w:val="0004474A"/>
    <w:rsid w:val="0005233A"/>
    <w:rsid w:val="00061518"/>
    <w:rsid w:val="00070805"/>
    <w:rsid w:val="00075C40"/>
    <w:rsid w:val="000904D9"/>
    <w:rsid w:val="000B624F"/>
    <w:rsid w:val="000D7DE3"/>
    <w:rsid w:val="000E3FEC"/>
    <w:rsid w:val="000E6750"/>
    <w:rsid w:val="000F2FC6"/>
    <w:rsid w:val="000F4363"/>
    <w:rsid w:val="000F5407"/>
    <w:rsid w:val="00101E37"/>
    <w:rsid w:val="00110E0C"/>
    <w:rsid w:val="00124841"/>
    <w:rsid w:val="00144D66"/>
    <w:rsid w:val="00156AAC"/>
    <w:rsid w:val="0016232C"/>
    <w:rsid w:val="0016545D"/>
    <w:rsid w:val="00191256"/>
    <w:rsid w:val="001C289A"/>
    <w:rsid w:val="001C7E71"/>
    <w:rsid w:val="001D2892"/>
    <w:rsid w:val="001E00AC"/>
    <w:rsid w:val="001E22A6"/>
    <w:rsid w:val="001E34CA"/>
    <w:rsid w:val="001E7A0D"/>
    <w:rsid w:val="001F6CBC"/>
    <w:rsid w:val="00204AAB"/>
    <w:rsid w:val="0020664D"/>
    <w:rsid w:val="002143D3"/>
    <w:rsid w:val="002161BA"/>
    <w:rsid w:val="00220886"/>
    <w:rsid w:val="002271F2"/>
    <w:rsid w:val="002345D5"/>
    <w:rsid w:val="00256005"/>
    <w:rsid w:val="00262AB0"/>
    <w:rsid w:val="00265189"/>
    <w:rsid w:val="00270DD1"/>
    <w:rsid w:val="002764BD"/>
    <w:rsid w:val="002908D8"/>
    <w:rsid w:val="0029638D"/>
    <w:rsid w:val="002A6EDC"/>
    <w:rsid w:val="002B587F"/>
    <w:rsid w:val="002C4F72"/>
    <w:rsid w:val="002C5FA4"/>
    <w:rsid w:val="002D3E20"/>
    <w:rsid w:val="002D6F2D"/>
    <w:rsid w:val="002E5A74"/>
    <w:rsid w:val="002E74FB"/>
    <w:rsid w:val="003079C2"/>
    <w:rsid w:val="003154F6"/>
    <w:rsid w:val="003300B1"/>
    <w:rsid w:val="00342782"/>
    <w:rsid w:val="0035295C"/>
    <w:rsid w:val="00354F75"/>
    <w:rsid w:val="00356210"/>
    <w:rsid w:val="00370418"/>
    <w:rsid w:val="003A028C"/>
    <w:rsid w:val="003B0CD3"/>
    <w:rsid w:val="003C2A20"/>
    <w:rsid w:val="003D0FC8"/>
    <w:rsid w:val="003D3011"/>
    <w:rsid w:val="003E215B"/>
    <w:rsid w:val="003F2D91"/>
    <w:rsid w:val="003F3CA0"/>
    <w:rsid w:val="003F7AE3"/>
    <w:rsid w:val="00400EF3"/>
    <w:rsid w:val="00412307"/>
    <w:rsid w:val="00434480"/>
    <w:rsid w:val="00443283"/>
    <w:rsid w:val="00446564"/>
    <w:rsid w:val="00447F5F"/>
    <w:rsid w:val="00452281"/>
    <w:rsid w:val="00454196"/>
    <w:rsid w:val="00454E8C"/>
    <w:rsid w:val="004574B2"/>
    <w:rsid w:val="004657C0"/>
    <w:rsid w:val="00474302"/>
    <w:rsid w:val="00485496"/>
    <w:rsid w:val="00487383"/>
    <w:rsid w:val="0049698D"/>
    <w:rsid w:val="004B31AA"/>
    <w:rsid w:val="004C55AB"/>
    <w:rsid w:val="004F00D6"/>
    <w:rsid w:val="004F57B7"/>
    <w:rsid w:val="0050024D"/>
    <w:rsid w:val="00502275"/>
    <w:rsid w:val="0051190E"/>
    <w:rsid w:val="00516F82"/>
    <w:rsid w:val="00533B85"/>
    <w:rsid w:val="005349C1"/>
    <w:rsid w:val="00547F1F"/>
    <w:rsid w:val="005518B1"/>
    <w:rsid w:val="00557C14"/>
    <w:rsid w:val="005604D5"/>
    <w:rsid w:val="005647DA"/>
    <w:rsid w:val="00566E58"/>
    <w:rsid w:val="005761CE"/>
    <w:rsid w:val="005914D3"/>
    <w:rsid w:val="0059347E"/>
    <w:rsid w:val="005A012B"/>
    <w:rsid w:val="005A16DA"/>
    <w:rsid w:val="005C2E73"/>
    <w:rsid w:val="005C434E"/>
    <w:rsid w:val="005C7C94"/>
    <w:rsid w:val="005D18F3"/>
    <w:rsid w:val="005E6058"/>
    <w:rsid w:val="005E73B1"/>
    <w:rsid w:val="005E73F7"/>
    <w:rsid w:val="005F261D"/>
    <w:rsid w:val="00602BC2"/>
    <w:rsid w:val="00607BD5"/>
    <w:rsid w:val="00614027"/>
    <w:rsid w:val="006145BB"/>
    <w:rsid w:val="00615B0C"/>
    <w:rsid w:val="00616C18"/>
    <w:rsid w:val="006241C2"/>
    <w:rsid w:val="00634614"/>
    <w:rsid w:val="006428BD"/>
    <w:rsid w:val="00645B0E"/>
    <w:rsid w:val="00647B58"/>
    <w:rsid w:val="00657EFE"/>
    <w:rsid w:val="006654B1"/>
    <w:rsid w:val="00686E21"/>
    <w:rsid w:val="00693070"/>
    <w:rsid w:val="006A079B"/>
    <w:rsid w:val="006A3193"/>
    <w:rsid w:val="006B253A"/>
    <w:rsid w:val="006B7513"/>
    <w:rsid w:val="006C6468"/>
    <w:rsid w:val="006D14FC"/>
    <w:rsid w:val="006D77A0"/>
    <w:rsid w:val="006D7A91"/>
    <w:rsid w:val="006E5323"/>
    <w:rsid w:val="006F46B8"/>
    <w:rsid w:val="006F4BD3"/>
    <w:rsid w:val="006F658D"/>
    <w:rsid w:val="007001B7"/>
    <w:rsid w:val="00701C2A"/>
    <w:rsid w:val="00703D65"/>
    <w:rsid w:val="0070472F"/>
    <w:rsid w:val="00704D01"/>
    <w:rsid w:val="0070609D"/>
    <w:rsid w:val="00714022"/>
    <w:rsid w:val="00726E7C"/>
    <w:rsid w:val="00732323"/>
    <w:rsid w:val="00737B98"/>
    <w:rsid w:val="007400C7"/>
    <w:rsid w:val="0074468C"/>
    <w:rsid w:val="00756355"/>
    <w:rsid w:val="00757B1A"/>
    <w:rsid w:val="007613BF"/>
    <w:rsid w:val="007615B4"/>
    <w:rsid w:val="00766606"/>
    <w:rsid w:val="00773D13"/>
    <w:rsid w:val="00782A94"/>
    <w:rsid w:val="0079259C"/>
    <w:rsid w:val="00792C93"/>
    <w:rsid w:val="00795092"/>
    <w:rsid w:val="007A1BC4"/>
    <w:rsid w:val="007B45A7"/>
    <w:rsid w:val="007B65AE"/>
    <w:rsid w:val="007C1DAA"/>
    <w:rsid w:val="007C39B8"/>
    <w:rsid w:val="007C5E95"/>
    <w:rsid w:val="007D4A5C"/>
    <w:rsid w:val="007F0271"/>
    <w:rsid w:val="007F683A"/>
    <w:rsid w:val="00802807"/>
    <w:rsid w:val="00803064"/>
    <w:rsid w:val="00804C39"/>
    <w:rsid w:val="008143CB"/>
    <w:rsid w:val="00827411"/>
    <w:rsid w:val="00834D9E"/>
    <w:rsid w:val="00835981"/>
    <w:rsid w:val="00835AD4"/>
    <w:rsid w:val="00837684"/>
    <w:rsid w:val="00856ACA"/>
    <w:rsid w:val="00881DE0"/>
    <w:rsid w:val="00886893"/>
    <w:rsid w:val="00897644"/>
    <w:rsid w:val="008B5EC0"/>
    <w:rsid w:val="008C6269"/>
    <w:rsid w:val="008D34D6"/>
    <w:rsid w:val="008D416B"/>
    <w:rsid w:val="008F2443"/>
    <w:rsid w:val="00907BF3"/>
    <w:rsid w:val="0092240C"/>
    <w:rsid w:val="00923104"/>
    <w:rsid w:val="00947A8A"/>
    <w:rsid w:val="00953DAC"/>
    <w:rsid w:val="00961098"/>
    <w:rsid w:val="009648E1"/>
    <w:rsid w:val="00995CC8"/>
    <w:rsid w:val="00997254"/>
    <w:rsid w:val="009A3F0C"/>
    <w:rsid w:val="009A4311"/>
    <w:rsid w:val="009B7D19"/>
    <w:rsid w:val="009D288A"/>
    <w:rsid w:val="009D2B2F"/>
    <w:rsid w:val="009F6176"/>
    <w:rsid w:val="00A16464"/>
    <w:rsid w:val="00A33524"/>
    <w:rsid w:val="00A4721B"/>
    <w:rsid w:val="00A53672"/>
    <w:rsid w:val="00A548F0"/>
    <w:rsid w:val="00A64A5E"/>
    <w:rsid w:val="00A82513"/>
    <w:rsid w:val="00A836C8"/>
    <w:rsid w:val="00A842BD"/>
    <w:rsid w:val="00AD7E9E"/>
    <w:rsid w:val="00AF6788"/>
    <w:rsid w:val="00B05187"/>
    <w:rsid w:val="00B07322"/>
    <w:rsid w:val="00B07778"/>
    <w:rsid w:val="00B11B02"/>
    <w:rsid w:val="00B15D7B"/>
    <w:rsid w:val="00B23F2F"/>
    <w:rsid w:val="00B32774"/>
    <w:rsid w:val="00B6403C"/>
    <w:rsid w:val="00B64E4F"/>
    <w:rsid w:val="00B760A0"/>
    <w:rsid w:val="00B931FA"/>
    <w:rsid w:val="00BB23F5"/>
    <w:rsid w:val="00BB32A0"/>
    <w:rsid w:val="00BB5C75"/>
    <w:rsid w:val="00BC038C"/>
    <w:rsid w:val="00BC07EB"/>
    <w:rsid w:val="00BC0B53"/>
    <w:rsid w:val="00BC6B08"/>
    <w:rsid w:val="00BD6DB0"/>
    <w:rsid w:val="00BF4598"/>
    <w:rsid w:val="00BF798A"/>
    <w:rsid w:val="00C1047A"/>
    <w:rsid w:val="00C11DA4"/>
    <w:rsid w:val="00C238AF"/>
    <w:rsid w:val="00C23AA3"/>
    <w:rsid w:val="00C25ADE"/>
    <w:rsid w:val="00C310F4"/>
    <w:rsid w:val="00C50414"/>
    <w:rsid w:val="00C51B8B"/>
    <w:rsid w:val="00C816CA"/>
    <w:rsid w:val="00C941F5"/>
    <w:rsid w:val="00CA4BA5"/>
    <w:rsid w:val="00CB2E13"/>
    <w:rsid w:val="00CB3FAD"/>
    <w:rsid w:val="00CB7303"/>
    <w:rsid w:val="00CC3FE9"/>
    <w:rsid w:val="00CC7F90"/>
    <w:rsid w:val="00CD0A17"/>
    <w:rsid w:val="00CD0D9E"/>
    <w:rsid w:val="00CE3C30"/>
    <w:rsid w:val="00D36C92"/>
    <w:rsid w:val="00D716CB"/>
    <w:rsid w:val="00D752D2"/>
    <w:rsid w:val="00D914F4"/>
    <w:rsid w:val="00DB2D0D"/>
    <w:rsid w:val="00DC6D21"/>
    <w:rsid w:val="00DD2C48"/>
    <w:rsid w:val="00DD53FD"/>
    <w:rsid w:val="00DD5D4F"/>
    <w:rsid w:val="00DD7B8A"/>
    <w:rsid w:val="00DE7944"/>
    <w:rsid w:val="00DF3739"/>
    <w:rsid w:val="00E06086"/>
    <w:rsid w:val="00E142EF"/>
    <w:rsid w:val="00E17854"/>
    <w:rsid w:val="00E3064C"/>
    <w:rsid w:val="00E3209D"/>
    <w:rsid w:val="00E440D0"/>
    <w:rsid w:val="00E517E9"/>
    <w:rsid w:val="00E52426"/>
    <w:rsid w:val="00E532C5"/>
    <w:rsid w:val="00E56FD4"/>
    <w:rsid w:val="00E61675"/>
    <w:rsid w:val="00E6197C"/>
    <w:rsid w:val="00E63DC1"/>
    <w:rsid w:val="00E64CED"/>
    <w:rsid w:val="00E81D58"/>
    <w:rsid w:val="00E82D44"/>
    <w:rsid w:val="00EA24FD"/>
    <w:rsid w:val="00EF09A6"/>
    <w:rsid w:val="00F141C1"/>
    <w:rsid w:val="00F20B6F"/>
    <w:rsid w:val="00F21018"/>
    <w:rsid w:val="00F26A93"/>
    <w:rsid w:val="00F334A8"/>
    <w:rsid w:val="00F33BAC"/>
    <w:rsid w:val="00F35540"/>
    <w:rsid w:val="00F40BF5"/>
    <w:rsid w:val="00F40DA7"/>
    <w:rsid w:val="00F462C4"/>
    <w:rsid w:val="00F550F1"/>
    <w:rsid w:val="00F7317B"/>
    <w:rsid w:val="00F7481F"/>
    <w:rsid w:val="00F77BC5"/>
    <w:rsid w:val="00F869D2"/>
    <w:rsid w:val="00F91BCD"/>
    <w:rsid w:val="00FA52A4"/>
    <w:rsid w:val="00FB7B0D"/>
    <w:rsid w:val="00FC2F71"/>
    <w:rsid w:val="00FC673F"/>
    <w:rsid w:val="00FD5247"/>
    <w:rsid w:val="00FD79ED"/>
    <w:rsid w:val="00FD7DEA"/>
    <w:rsid w:val="00FE01C2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7AE3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aliases w:val="win-prg_Überschrift 1"/>
    <w:basedOn w:val="Standard"/>
    <w:next w:val="Standard"/>
    <w:link w:val="berschrift1Zchn"/>
    <w:uiPriority w:val="9"/>
    <w:qFormat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aliases w:val="win-prg_Überschrift 2"/>
    <w:basedOn w:val="Standard"/>
    <w:next w:val="Standard"/>
    <w:link w:val="berschrift2Zchn"/>
    <w:uiPriority w:val="9"/>
    <w:unhideWhenUsed/>
    <w:qFormat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aliases w:val="win-prg_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paragraph" w:customStyle="1" w:styleId="win-prgXtra-Infoinrot">
    <w:name w:val="win-prg_Xtra-Info in rot"/>
    <w:basedOn w:val="Standard"/>
    <w:qFormat/>
    <w:rsid w:val="00061518"/>
    <w:pPr>
      <w:spacing w:after="360"/>
      <w:jc w:val="center"/>
    </w:pPr>
    <w:rPr>
      <w:rFonts w:ascii="Galano Classic Medium Italic" w:hAnsi="Galano Classic Medium Italic"/>
      <w:bCs/>
      <w:color w:val="FF0000"/>
      <w:szCs w:val="24"/>
    </w:rPr>
  </w:style>
  <w:style w:type="character" w:customStyle="1" w:styleId="berschrift2Zchn">
    <w:name w:val="Überschrift 2 Zchn"/>
    <w:aliases w:val="win-prg_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-prgTabelleohneLinie">
    <w:name w:val="win-prg_Tabelle ohne Linie"/>
    <w:basedOn w:val="Standard"/>
    <w:qFormat/>
    <w:rsid w:val="00A4721B"/>
    <w:pPr>
      <w:ind w:left="-108"/>
    </w:pPr>
  </w:style>
  <w:style w:type="paragraph" w:customStyle="1" w:styleId="win-prgTabelleobenLinie">
    <w:name w:val="win-prg_Tabelle oben Linie"/>
    <w:basedOn w:val="win-prgTabelleohneLinie"/>
    <w:qFormat/>
    <w:rsid w:val="00A4721B"/>
    <w:pPr>
      <w:spacing w:before="120"/>
    </w:pPr>
  </w:style>
  <w:style w:type="paragraph" w:customStyle="1" w:styleId="win-prgTabelleuntenLinie">
    <w:name w:val="win-prg_Tabelle unten Linie"/>
    <w:basedOn w:val="win-prgTabelleohneLinie"/>
    <w:qFormat/>
    <w:rsid w:val="00061518"/>
    <w:pPr>
      <w:spacing w:after="220"/>
    </w:pPr>
  </w:style>
  <w:style w:type="paragraph" w:customStyle="1" w:styleId="winAdresse-Fuzeile">
    <w:name w:val="win_Adresse-Fußzeile"/>
    <w:basedOn w:val="Standard"/>
    <w:qFormat/>
    <w:rsid w:val="00C51B8B"/>
    <w:pPr>
      <w:spacing w:line="320" w:lineRule="exac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2161BA"/>
    <w:rPr>
      <w:rFonts w:ascii="Galano Classic" w:hAnsi="Galano Classic"/>
      <w:b/>
      <w:bCs/>
      <w:szCs w:val="34"/>
    </w:rPr>
  </w:style>
  <w:style w:type="paragraph" w:customStyle="1" w:styleId="win-prgTabelleobenuntenLinie">
    <w:name w:val="win-prg_Tabelle oben+unten Linie"/>
    <w:basedOn w:val="win-prgTabelleobenLinie"/>
    <w:qFormat/>
    <w:rsid w:val="000F5407"/>
    <w:pPr>
      <w:spacing w:after="240"/>
    </w:pPr>
  </w:style>
  <w:style w:type="paragraph" w:customStyle="1" w:styleId="win-prgTitel3Tabelle">
    <w:name w:val="win-prg_Titel 3 Tabelle"/>
    <w:basedOn w:val="berschrift2"/>
    <w:qFormat/>
    <w:rsid w:val="00204AAB"/>
    <w:pPr>
      <w:spacing w:before="1560" w:after="600"/>
    </w:pPr>
    <w:rPr>
      <w:noProof/>
      <w:lang w:eastAsia="de-DE" w:bidi="he-IL"/>
    </w:rPr>
  </w:style>
  <w:style w:type="paragraph" w:customStyle="1" w:styleId="win-prgTitel2-2Tabelle">
    <w:name w:val="win-prg_Titel 2-2 Tabelle"/>
    <w:basedOn w:val="berschrift2"/>
    <w:qFormat/>
    <w:rsid w:val="002E74FB"/>
    <w:pPr>
      <w:spacing w:after="600"/>
    </w:pPr>
  </w:style>
  <w:style w:type="paragraph" w:customStyle="1" w:styleId="win-ankdgTitelVeranstaltung">
    <w:name w:val="win-ankdg_Titel Veranstaltung"/>
    <w:basedOn w:val="berschrift1"/>
    <w:next w:val="win-ankdgTextlinksb"/>
    <w:qFormat/>
    <w:rsid w:val="005647DA"/>
    <w:pPr>
      <w:spacing w:after="480"/>
      <w:ind w:left="-567" w:right="-567"/>
    </w:pPr>
    <w:rPr>
      <w:caps/>
    </w:rPr>
  </w:style>
  <w:style w:type="paragraph" w:customStyle="1" w:styleId="win-prgTitel2Tabelle">
    <w:name w:val="win-prg_Titel 2 Tabelle"/>
    <w:basedOn w:val="berschrift2"/>
    <w:qFormat/>
    <w:rsid w:val="00CB3FAD"/>
  </w:style>
  <w:style w:type="paragraph" w:customStyle="1" w:styleId="win-ankdgTextlinksb">
    <w:name w:val="win-ankdg_Text linksb."/>
    <w:basedOn w:val="win-ankdgTitelVeranstaltung"/>
    <w:qFormat/>
    <w:rsid w:val="00802807"/>
    <w:pPr>
      <w:spacing w:before="360" w:after="120" w:line="370" w:lineRule="exact"/>
      <w:ind w:left="0" w:right="0"/>
      <w:jc w:val="left"/>
    </w:pPr>
    <w:rPr>
      <w:rFonts w:ascii="Galano Classic Medium" w:hAnsi="Galano Classic Medium"/>
      <w:caps w:val="0"/>
      <w:sz w:val="26"/>
    </w:rPr>
  </w:style>
  <w:style w:type="paragraph" w:customStyle="1" w:styleId="win-ankdgDatum">
    <w:name w:val="win-ankdg_Datum"/>
    <w:basedOn w:val="win-ankdgTextlinksb"/>
    <w:next w:val="win-ankdgTextzentriert"/>
    <w:qFormat/>
    <w:rsid w:val="00C51B8B"/>
    <w:pPr>
      <w:spacing w:before="480" w:after="600" w:line="720" w:lineRule="exact"/>
      <w:jc w:val="center"/>
    </w:pPr>
    <w:rPr>
      <w:rFonts w:ascii="Galano Classic" w:hAnsi="Galano Classic"/>
      <w:b/>
      <w:sz w:val="52"/>
    </w:rPr>
  </w:style>
  <w:style w:type="paragraph" w:customStyle="1" w:styleId="win-ankdgTextzentriert">
    <w:name w:val="win-ankdg_Text zentriert"/>
    <w:basedOn w:val="win-ankdgTextlinksb"/>
    <w:qFormat/>
    <w:rsid w:val="00C51B8B"/>
    <w:pPr>
      <w:spacing w:before="0" w:line="330" w:lineRule="exact"/>
      <w:jc w:val="center"/>
    </w:pPr>
    <w:rPr>
      <w:sz w:val="2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win-ankdgTextzentriertkursiv">
    <w:name w:val="win-ankdg_Text zentriert kursiv"/>
    <w:basedOn w:val="win-ankdgTextzentriert"/>
    <w:qFormat/>
    <w:rsid w:val="00BC0B53"/>
    <w:rPr>
      <w:i/>
    </w:rPr>
  </w:style>
  <w:style w:type="paragraph" w:customStyle="1" w:styleId="win-ankdgTextlinksbGrAbstz2">
    <w:name w:val="win-ankdg_Text linksb. Gr.Abstz_2"/>
    <w:basedOn w:val="win-ankdgTextlinksb"/>
    <w:qFormat/>
    <w:rsid w:val="00E82D44"/>
    <w:pPr>
      <w:spacing w:before="1080"/>
    </w:pPr>
  </w:style>
  <w:style w:type="paragraph" w:customStyle="1" w:styleId="win-ankdgXtraTextzentriert">
    <w:name w:val="win-ankdg_Xtra Text zentriert"/>
    <w:basedOn w:val="win-ankdgTextlinksb"/>
    <w:qFormat/>
    <w:rsid w:val="005D18F3"/>
    <w:pPr>
      <w:spacing w:before="120"/>
      <w:jc w:val="center"/>
    </w:pPr>
  </w:style>
  <w:style w:type="paragraph" w:customStyle="1" w:styleId="win-ankdgDatumohneAbsatzunten">
    <w:name w:val="win-ankdg_Datum ohne Absatz unten"/>
    <w:basedOn w:val="win-ankdgDatum"/>
    <w:next w:val="win-ankdgXtraTextzentriert"/>
    <w:qFormat/>
    <w:rsid w:val="00F869D2"/>
    <w:pPr>
      <w:spacing w:after="0"/>
    </w:pPr>
  </w:style>
  <w:style w:type="paragraph" w:styleId="Listenabsatz">
    <w:name w:val="List Paragraph"/>
    <w:basedOn w:val="Standard"/>
    <w:uiPriority w:val="34"/>
    <w:qFormat/>
    <w:rsid w:val="0005233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3209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7AE3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aliases w:val="win-prg_Überschrift 1"/>
    <w:basedOn w:val="Standard"/>
    <w:next w:val="Standard"/>
    <w:link w:val="berschrift1Zchn"/>
    <w:uiPriority w:val="9"/>
    <w:qFormat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aliases w:val="win-prg_Überschrift 2"/>
    <w:basedOn w:val="Standard"/>
    <w:next w:val="Standard"/>
    <w:link w:val="berschrift2Zchn"/>
    <w:uiPriority w:val="9"/>
    <w:unhideWhenUsed/>
    <w:qFormat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aliases w:val="win-prg_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paragraph" w:customStyle="1" w:styleId="win-prgXtra-Infoinrot">
    <w:name w:val="win-prg_Xtra-Info in rot"/>
    <w:basedOn w:val="Standard"/>
    <w:qFormat/>
    <w:rsid w:val="00061518"/>
    <w:pPr>
      <w:spacing w:after="360"/>
      <w:jc w:val="center"/>
    </w:pPr>
    <w:rPr>
      <w:rFonts w:ascii="Galano Classic Medium Italic" w:hAnsi="Galano Classic Medium Italic"/>
      <w:bCs/>
      <w:color w:val="FF0000"/>
      <w:szCs w:val="24"/>
    </w:rPr>
  </w:style>
  <w:style w:type="character" w:customStyle="1" w:styleId="berschrift2Zchn">
    <w:name w:val="Überschrift 2 Zchn"/>
    <w:aliases w:val="win-prg_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-prgTabelleohneLinie">
    <w:name w:val="win-prg_Tabelle ohne Linie"/>
    <w:basedOn w:val="Standard"/>
    <w:qFormat/>
    <w:rsid w:val="00A4721B"/>
    <w:pPr>
      <w:ind w:left="-108"/>
    </w:pPr>
  </w:style>
  <w:style w:type="paragraph" w:customStyle="1" w:styleId="win-prgTabelleobenLinie">
    <w:name w:val="win-prg_Tabelle oben Linie"/>
    <w:basedOn w:val="win-prgTabelleohneLinie"/>
    <w:qFormat/>
    <w:rsid w:val="00A4721B"/>
    <w:pPr>
      <w:spacing w:before="120"/>
    </w:pPr>
  </w:style>
  <w:style w:type="paragraph" w:customStyle="1" w:styleId="win-prgTabelleuntenLinie">
    <w:name w:val="win-prg_Tabelle unten Linie"/>
    <w:basedOn w:val="win-prgTabelleohneLinie"/>
    <w:qFormat/>
    <w:rsid w:val="00061518"/>
    <w:pPr>
      <w:spacing w:after="220"/>
    </w:pPr>
  </w:style>
  <w:style w:type="paragraph" w:customStyle="1" w:styleId="winAdresse-Fuzeile">
    <w:name w:val="win_Adresse-Fußzeile"/>
    <w:basedOn w:val="Standard"/>
    <w:qFormat/>
    <w:rsid w:val="00C51B8B"/>
    <w:pPr>
      <w:spacing w:line="320" w:lineRule="exac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2161BA"/>
    <w:rPr>
      <w:rFonts w:ascii="Galano Classic" w:hAnsi="Galano Classic"/>
      <w:b/>
      <w:bCs/>
      <w:szCs w:val="34"/>
    </w:rPr>
  </w:style>
  <w:style w:type="paragraph" w:customStyle="1" w:styleId="win-prgTabelleobenuntenLinie">
    <w:name w:val="win-prg_Tabelle oben+unten Linie"/>
    <w:basedOn w:val="win-prgTabelleobenLinie"/>
    <w:qFormat/>
    <w:rsid w:val="000F5407"/>
    <w:pPr>
      <w:spacing w:after="240"/>
    </w:pPr>
  </w:style>
  <w:style w:type="paragraph" w:customStyle="1" w:styleId="win-prgTitel3Tabelle">
    <w:name w:val="win-prg_Titel 3 Tabelle"/>
    <w:basedOn w:val="berschrift2"/>
    <w:qFormat/>
    <w:rsid w:val="00204AAB"/>
    <w:pPr>
      <w:spacing w:before="1560" w:after="600"/>
    </w:pPr>
    <w:rPr>
      <w:noProof/>
      <w:lang w:eastAsia="de-DE" w:bidi="he-IL"/>
    </w:rPr>
  </w:style>
  <w:style w:type="paragraph" w:customStyle="1" w:styleId="win-prgTitel2-2Tabelle">
    <w:name w:val="win-prg_Titel 2-2 Tabelle"/>
    <w:basedOn w:val="berschrift2"/>
    <w:qFormat/>
    <w:rsid w:val="002E74FB"/>
    <w:pPr>
      <w:spacing w:after="600"/>
    </w:pPr>
  </w:style>
  <w:style w:type="paragraph" w:customStyle="1" w:styleId="win-ankdgTitelVeranstaltung">
    <w:name w:val="win-ankdg_Titel Veranstaltung"/>
    <w:basedOn w:val="berschrift1"/>
    <w:next w:val="win-ankdgTextlinksb"/>
    <w:qFormat/>
    <w:rsid w:val="005647DA"/>
    <w:pPr>
      <w:spacing w:after="480"/>
      <w:ind w:left="-567" w:right="-567"/>
    </w:pPr>
    <w:rPr>
      <w:caps/>
    </w:rPr>
  </w:style>
  <w:style w:type="paragraph" w:customStyle="1" w:styleId="win-prgTitel2Tabelle">
    <w:name w:val="win-prg_Titel 2 Tabelle"/>
    <w:basedOn w:val="berschrift2"/>
    <w:qFormat/>
    <w:rsid w:val="00CB3FAD"/>
  </w:style>
  <w:style w:type="paragraph" w:customStyle="1" w:styleId="win-ankdgTextlinksb">
    <w:name w:val="win-ankdg_Text linksb."/>
    <w:basedOn w:val="win-ankdgTitelVeranstaltung"/>
    <w:qFormat/>
    <w:rsid w:val="00802807"/>
    <w:pPr>
      <w:spacing w:before="360" w:after="120" w:line="370" w:lineRule="exact"/>
      <w:ind w:left="0" w:right="0"/>
      <w:jc w:val="left"/>
    </w:pPr>
    <w:rPr>
      <w:rFonts w:ascii="Galano Classic Medium" w:hAnsi="Galano Classic Medium"/>
      <w:caps w:val="0"/>
      <w:sz w:val="26"/>
    </w:rPr>
  </w:style>
  <w:style w:type="paragraph" w:customStyle="1" w:styleId="win-ankdgDatum">
    <w:name w:val="win-ankdg_Datum"/>
    <w:basedOn w:val="win-ankdgTextlinksb"/>
    <w:next w:val="win-ankdgTextzentriert"/>
    <w:qFormat/>
    <w:rsid w:val="00C51B8B"/>
    <w:pPr>
      <w:spacing w:before="480" w:after="600" w:line="720" w:lineRule="exact"/>
      <w:jc w:val="center"/>
    </w:pPr>
    <w:rPr>
      <w:rFonts w:ascii="Galano Classic" w:hAnsi="Galano Classic"/>
      <w:b/>
      <w:sz w:val="52"/>
    </w:rPr>
  </w:style>
  <w:style w:type="paragraph" w:customStyle="1" w:styleId="win-ankdgTextzentriert">
    <w:name w:val="win-ankdg_Text zentriert"/>
    <w:basedOn w:val="win-ankdgTextlinksb"/>
    <w:qFormat/>
    <w:rsid w:val="00C51B8B"/>
    <w:pPr>
      <w:spacing w:before="0" w:line="330" w:lineRule="exact"/>
      <w:jc w:val="center"/>
    </w:pPr>
    <w:rPr>
      <w:sz w:val="2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win-ankdgTextzentriertkursiv">
    <w:name w:val="win-ankdg_Text zentriert kursiv"/>
    <w:basedOn w:val="win-ankdgTextzentriert"/>
    <w:qFormat/>
    <w:rsid w:val="00BC0B53"/>
    <w:rPr>
      <w:i/>
    </w:rPr>
  </w:style>
  <w:style w:type="paragraph" w:customStyle="1" w:styleId="win-ankdgTextlinksbGrAbstz2">
    <w:name w:val="win-ankdg_Text linksb. Gr.Abstz_2"/>
    <w:basedOn w:val="win-ankdgTextlinksb"/>
    <w:qFormat/>
    <w:rsid w:val="00E82D44"/>
    <w:pPr>
      <w:spacing w:before="1080"/>
    </w:pPr>
  </w:style>
  <w:style w:type="paragraph" w:customStyle="1" w:styleId="win-ankdgXtraTextzentriert">
    <w:name w:val="win-ankdg_Xtra Text zentriert"/>
    <w:basedOn w:val="win-ankdgTextlinksb"/>
    <w:qFormat/>
    <w:rsid w:val="005D18F3"/>
    <w:pPr>
      <w:spacing w:before="120"/>
      <w:jc w:val="center"/>
    </w:pPr>
  </w:style>
  <w:style w:type="paragraph" w:customStyle="1" w:styleId="win-ankdgDatumohneAbsatzunten">
    <w:name w:val="win-ankdg_Datum ohne Absatz unten"/>
    <w:basedOn w:val="win-ankdgDatum"/>
    <w:next w:val="win-ankdgXtraTextzentriert"/>
    <w:qFormat/>
    <w:rsid w:val="00F869D2"/>
    <w:pPr>
      <w:spacing w:after="0"/>
    </w:pPr>
  </w:style>
  <w:style w:type="paragraph" w:styleId="Listenabsatz">
    <w:name w:val="List Paragraph"/>
    <w:basedOn w:val="Standard"/>
    <w:uiPriority w:val="34"/>
    <w:qFormat/>
    <w:rsid w:val="0005233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3209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870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16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5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7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8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04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2110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23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52588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single" w:sz="24" w:space="0" w:color="DADDDE"/>
                                        <w:left w:val="single" w:sz="24" w:space="0" w:color="DADDDE"/>
                                        <w:bottom w:val="single" w:sz="24" w:space="0" w:color="DADDDE"/>
                                        <w:right w:val="single" w:sz="24" w:space="0" w:color="DADDD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1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ECECEC"/>
                <w:bottom w:val="none" w:sz="0" w:space="0" w:color="auto"/>
                <w:right w:val="single" w:sz="48" w:space="0" w:color="ECECEC"/>
              </w:divBdr>
              <w:divsChild>
                <w:div w:id="2833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4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689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1172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25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98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3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43">
      <w:bodyDiv w:val="1"/>
      <w:marLeft w:val="150"/>
      <w:marRight w:val="150"/>
      <w:marTop w:val="135"/>
      <w:marBottom w:val="13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ch\AppData\Local\Temp\14\Temp1_win%20Vorlagen.zip\win%20Vorlagen\win-Anku&#166;&#234;ndig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C26B2-E3E2-4879-B78D-989AF50E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win-Anku¦êndigung.dotx</Template>
  <TotalTime>0</TotalTime>
  <Pages>1</Pages>
  <Words>100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Anette Körner</cp:lastModifiedBy>
  <cp:revision>6</cp:revision>
  <cp:lastPrinted>2021-10-26T10:13:00Z</cp:lastPrinted>
  <dcterms:created xsi:type="dcterms:W3CDTF">2021-10-26T08:48:00Z</dcterms:created>
  <dcterms:modified xsi:type="dcterms:W3CDTF">2021-10-26T10:14:00Z</dcterms:modified>
</cp:coreProperties>
</file>